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595261DF" w:rsidR="0026694E" w:rsidRPr="00B913B5" w:rsidRDefault="00804A20" w:rsidP="0026694E">
      <w:pPr>
        <w:rPr>
          <w:sz w:val="32"/>
          <w:szCs w:val="36"/>
        </w:rPr>
      </w:pPr>
      <w:r>
        <w:rPr>
          <w:sz w:val="32"/>
          <w:szCs w:val="36"/>
        </w:rPr>
        <w:t>2</w:t>
      </w:r>
      <w:r w:rsidR="0026694E" w:rsidRPr="00B913B5">
        <w:rPr>
          <w:sz w:val="32"/>
          <w:szCs w:val="36"/>
        </w:rPr>
        <w:t>1–</w:t>
      </w:r>
      <w:r>
        <w:rPr>
          <w:sz w:val="32"/>
          <w:szCs w:val="36"/>
        </w:rPr>
        <w:t>3</w:t>
      </w:r>
      <w:r w:rsidR="00E357AB">
        <w:rPr>
          <w:sz w:val="32"/>
          <w:szCs w:val="36"/>
        </w:rPr>
        <w:t>1</w:t>
      </w:r>
      <w:r w:rsidR="0026694E" w:rsidRPr="00B913B5">
        <w:rPr>
          <w:sz w:val="32"/>
          <w:szCs w:val="36"/>
        </w:rPr>
        <w:t xml:space="preserve"> </w:t>
      </w:r>
      <w:r>
        <w:rPr>
          <w:sz w:val="32"/>
          <w:szCs w:val="36"/>
        </w:rPr>
        <w:t>December</w:t>
      </w:r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20</w:t>
      </w:r>
    </w:p>
    <w:p w14:paraId="32AF1D67" w14:textId="77777777" w:rsidR="00DF4F0B" w:rsidRDefault="00DF4F0B"/>
    <w:p w14:paraId="0307D3C2" w14:textId="4E353709" w:rsidR="006D04BC" w:rsidRPr="0026694E" w:rsidRDefault="00923E27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COVID-19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affected</w:t>
      </w:r>
      <w:proofErr w:type="spellEnd"/>
      <w:r>
        <w:t xml:space="preserve">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declined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in November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preliminary</w:t>
      </w:r>
      <w:proofErr w:type="spellEnd"/>
      <w:r>
        <w:t xml:space="preserve"> data. As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dropped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in </w:t>
      </w:r>
      <w:proofErr w:type="spellStart"/>
      <w:r>
        <w:t>October</w:t>
      </w:r>
      <w:proofErr w:type="spellEnd"/>
      <w:r>
        <w:t xml:space="preserve">, 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to </w:t>
      </w:r>
      <w:proofErr w:type="spellStart"/>
      <w:r>
        <w:t>contain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–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,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rises</w:t>
      </w:r>
      <w:proofErr w:type="spellEnd"/>
      <w:r>
        <w:t xml:space="preserve"> in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moderated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semi-durables</w:t>
      </w:r>
      <w:proofErr w:type="spellEnd"/>
      <w:r>
        <w:t xml:space="preserve"> (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footwear</w:t>
      </w:r>
      <w:proofErr w:type="spellEnd"/>
      <w:r>
        <w:t xml:space="preserve"> in </w:t>
      </w:r>
      <w:proofErr w:type="spellStart"/>
      <w:r>
        <w:t>particular</w:t>
      </w:r>
      <w:proofErr w:type="spellEnd"/>
      <w:r>
        <w:t xml:space="preserve">)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relaxation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</w:t>
      </w:r>
      <w:proofErr w:type="spellStart"/>
      <w:r>
        <w:t>measures</w:t>
      </w:r>
      <w:proofErr w:type="spellEnd"/>
      <w:r>
        <w:t xml:space="preserve">, </w:t>
      </w:r>
      <w:proofErr w:type="spellStart"/>
      <w:r>
        <w:t>confidence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consumers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deteriorated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quarter</w:t>
      </w:r>
      <w:proofErr w:type="spellEnd"/>
      <w:r>
        <w:t xml:space="preserve">,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 in December.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on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in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indicated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in December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. </w:t>
      </w:r>
      <w:proofErr w:type="spellStart"/>
      <w:r>
        <w:t>Unemployment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somewhat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is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modest</w:t>
      </w:r>
      <w:proofErr w:type="spellEnd"/>
      <w:r>
        <w:t xml:space="preserve"> </w:t>
      </w:r>
      <w:proofErr w:type="spellStart"/>
      <w:r>
        <w:t>demand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labour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factors</w:t>
      </w:r>
      <w:proofErr w:type="spellEnd"/>
      <w:r w:rsidR="006D04BC">
        <w:t>.</w:t>
      </w:r>
    </w:p>
    <w:bookmarkEnd w:id="0"/>
    <w:p w14:paraId="5E537D0F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6092D04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F1A283" w14:textId="0F6C7841" w:rsidR="006D04BC" w:rsidRPr="007A0B59" w:rsidRDefault="00AF1614" w:rsidP="001A2CB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r w:rsidR="00D65525">
              <w:t>D</w:t>
            </w:r>
            <w:r>
              <w:t>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F441F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0692939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4C4AAA" w14:textId="75269E01" w:rsidR="006D04BC" w:rsidRDefault="00F8507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5EE74AD" wp14:editId="65887351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D96208" w14:textId="789DA140" w:rsidR="006D04BC" w:rsidRPr="00DF4F0B" w:rsidRDefault="00923E27" w:rsidP="00C90DAA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fall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weekly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December,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as in </w:t>
            </w:r>
            <w:proofErr w:type="spellStart"/>
            <w:r>
              <w:t>several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(in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15%).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 in </w:t>
            </w:r>
            <w:proofErr w:type="spellStart"/>
            <w:r>
              <w:t>weekly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majority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. In </w:t>
            </w:r>
            <w:proofErr w:type="spellStart"/>
            <w:r>
              <w:t>Austria</w:t>
            </w:r>
            <w:proofErr w:type="spellEnd"/>
            <w:r>
              <w:t xml:space="preserve">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5%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approximately</w:t>
            </w:r>
            <w:proofErr w:type="spellEnd"/>
            <w:r>
              <w:t xml:space="preserve"> half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. In </w:t>
            </w:r>
            <w:proofErr w:type="spellStart"/>
            <w:r>
              <w:t>Croatia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similar</w:t>
            </w:r>
            <w:proofErr w:type="spellEnd"/>
            <w:r>
              <w:t xml:space="preserve"> to </w:t>
            </w:r>
            <w:proofErr w:type="spellStart"/>
            <w:r>
              <w:t>that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4%. In </w:t>
            </w:r>
            <w:proofErr w:type="spellStart"/>
            <w:r>
              <w:t>Italy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(3%). </w:t>
            </w:r>
            <w:proofErr w:type="spellStart"/>
            <w:r>
              <w:t>Consumption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as last </w:t>
            </w:r>
            <w:proofErr w:type="spellStart"/>
            <w:r>
              <w:t>year</w:t>
            </w:r>
            <w:proofErr w:type="spellEnd"/>
            <w:r w:rsidR="006D04BC">
              <w:t>.</w:t>
            </w:r>
          </w:p>
        </w:tc>
      </w:tr>
    </w:tbl>
    <w:p w14:paraId="4033E02B" w14:textId="77777777" w:rsidR="006D04BC" w:rsidRDefault="006D04BC" w:rsidP="006D04BC">
      <w:pPr>
        <w:tabs>
          <w:tab w:val="left" w:pos="580"/>
        </w:tabs>
      </w:pPr>
    </w:p>
    <w:p w14:paraId="5FB09ECD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6D04BC" w14:paraId="7DADEB2A" w14:textId="77777777" w:rsidTr="003C1022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12B97D5" w14:textId="12F51844" w:rsidR="006D04BC" w:rsidRPr="006C2117" w:rsidRDefault="003E1D7C" w:rsidP="001A2CB5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December 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06C816D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C459F81" w14:textId="77777777" w:rsidTr="00C90DA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423AFC8" w14:textId="356B7861" w:rsidR="006D04BC" w:rsidRDefault="002641C4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0527051" wp14:editId="76F5EB90">
                  <wp:extent cx="3092400" cy="2530800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81B5982" w14:textId="6B12BA42" w:rsidR="006D04BC" w:rsidRPr="00DF4F0B" w:rsidRDefault="00923E27" w:rsidP="00C90DAA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New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which</w:t>
            </w:r>
            <w:proofErr w:type="spellEnd"/>
            <w:r>
              <w:rPr>
                <w:b/>
                <w:bCs/>
              </w:rPr>
              <w:t xml:space="preserve"> is </w:t>
            </w:r>
            <w:proofErr w:type="spellStart"/>
            <w:r>
              <w:rPr>
                <w:b/>
                <w:bCs/>
              </w:rPr>
              <w:t>mainly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consequence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a more </w:t>
            </w:r>
            <w:proofErr w:type="spellStart"/>
            <w:r>
              <w:rPr>
                <w:b/>
                <w:bCs/>
              </w:rPr>
              <w:t>favourable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distribution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public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holidays</w:t>
            </w:r>
            <w:proofErr w:type="spellEnd"/>
            <w:r>
              <w:rPr>
                <w:b/>
                <w:bCs/>
              </w:rPr>
              <w:t xml:space="preserve"> in 2020.</w:t>
            </w:r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84%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21 </w:t>
            </w:r>
            <w:proofErr w:type="spellStart"/>
            <w:r>
              <w:t>and</w:t>
            </w:r>
            <w:proofErr w:type="spellEnd"/>
            <w:r>
              <w:t xml:space="preserve"> 27 December,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exclusion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comparison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52nd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2019.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days</w:t>
            </w:r>
            <w:proofErr w:type="spellEnd"/>
            <w:r>
              <w:t xml:space="preserve"> </w:t>
            </w:r>
            <w:proofErr w:type="spellStart"/>
            <w:r>
              <w:t>closer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turn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tends</w:t>
            </w:r>
            <w:proofErr w:type="spellEnd"/>
            <w:r>
              <w:t xml:space="preserve"> to </w:t>
            </w:r>
            <w:proofErr w:type="spellStart"/>
            <w:r>
              <w:t>slow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one </w:t>
            </w:r>
            <w:proofErr w:type="spellStart"/>
            <w:r>
              <w:t>fewer</w:t>
            </w:r>
            <w:proofErr w:type="spellEnd"/>
            <w:r>
              <w:t xml:space="preserve"> </w:t>
            </w:r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unfavourable</w:t>
            </w:r>
            <w:proofErr w:type="spellEnd"/>
            <w:r>
              <w:t xml:space="preserve"> </w:t>
            </w:r>
            <w:proofErr w:type="spellStart"/>
            <w:r>
              <w:t>distribution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, </w:t>
            </w:r>
            <w:proofErr w:type="spellStart"/>
            <w:r>
              <w:t>especially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transport</w:t>
            </w:r>
            <w:r w:rsidR="006D04BC">
              <w:t>.</w:t>
            </w:r>
          </w:p>
        </w:tc>
      </w:tr>
      <w:tr w:rsidR="006D04BC" w14:paraId="2761A958" w14:textId="77777777" w:rsidTr="003C1022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604D215" w14:textId="625AF7F2" w:rsidR="006D04BC" w:rsidRPr="007A0B59" w:rsidRDefault="003E1D7C" w:rsidP="001A2CB5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December 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61FC4EA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15359E21" w14:textId="77777777" w:rsidTr="00C90DA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8AA5E8C" w14:textId="6DE5E27A" w:rsidR="006D04BC" w:rsidRDefault="00F8507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A23FD4D" wp14:editId="272E60BA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AFA08EF" w14:textId="451C1AB0" w:rsidR="006D04BC" w:rsidRPr="00DF4F0B" w:rsidRDefault="0090591E" w:rsidP="00C90DAA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increased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December,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maintaining</w:t>
            </w:r>
            <w:proofErr w:type="spellEnd"/>
            <w:r>
              <w:rPr>
                <w:b/>
                <w:bCs/>
              </w:rPr>
              <w:t xml:space="preserve"> a </w:t>
            </w:r>
            <w:proofErr w:type="spellStart"/>
            <w:r>
              <w:rPr>
                <w:b/>
                <w:bCs/>
              </w:rPr>
              <w:t>similar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previous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three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mid-year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; </w:t>
            </w:r>
            <w:proofErr w:type="spellStart"/>
            <w:r>
              <w:t>from</w:t>
            </w:r>
            <w:proofErr w:type="spellEnd"/>
            <w:r>
              <w:t xml:space="preserve"> September to November, it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unchanged</w:t>
            </w:r>
            <w:proofErr w:type="spellEnd"/>
            <w:r>
              <w:t xml:space="preserve">. In December, it rose </w:t>
            </w:r>
            <w:proofErr w:type="spellStart"/>
            <w:r>
              <w:t>slightly</w:t>
            </w:r>
            <w:proofErr w:type="spellEnd"/>
            <w:r>
              <w:t xml:space="preserve"> –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87,180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30 December, </w:t>
            </w:r>
            <w:proofErr w:type="spellStart"/>
            <w:r>
              <w:t>which</w:t>
            </w:r>
            <w:proofErr w:type="spellEnd"/>
            <w:r>
              <w:t xml:space="preserve"> is 3.6% more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16%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Amid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December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not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mostly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spring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 w:rsidR="006D04BC">
              <w:t>.</w:t>
            </w:r>
          </w:p>
        </w:tc>
      </w:tr>
    </w:tbl>
    <w:p w14:paraId="450021A5" w14:textId="6619F281" w:rsidR="006D04BC" w:rsidRDefault="006D04BC" w:rsidP="006D04BC">
      <w:pPr>
        <w:tabs>
          <w:tab w:val="left" w:pos="580"/>
        </w:tabs>
      </w:pPr>
    </w:p>
    <w:p w14:paraId="5F12FE64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85079" w14:paraId="049D2E9B" w14:textId="77777777" w:rsidTr="00E72B6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BCFDB3A" w14:textId="0891DE8A" w:rsidR="00F85079" w:rsidRPr="006C2117" w:rsidRDefault="00923E27" w:rsidP="00E72B60">
            <w:pPr>
              <w:pStyle w:val="Naslov31"/>
              <w:jc w:val="left"/>
            </w:pPr>
            <w:r>
              <w:lastRenderedPageBreak/>
              <w:t xml:space="preserve">Business </w:t>
            </w:r>
            <w:proofErr w:type="spellStart"/>
            <w:r>
              <w:t>tendency</w:t>
            </w:r>
            <w:proofErr w:type="spellEnd"/>
            <w:r w:rsidR="00F85079">
              <w:t xml:space="preserve">, December 2020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01A1B7D" w14:textId="77777777" w:rsidR="00F85079" w:rsidRPr="006C2117" w:rsidRDefault="00F85079" w:rsidP="00E72B60">
            <w:pPr>
              <w:pStyle w:val="Naslov31"/>
            </w:pPr>
          </w:p>
        </w:tc>
      </w:tr>
      <w:tr w:rsidR="00F85079" w14:paraId="4D093CDC" w14:textId="77777777" w:rsidTr="00E72B6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D119986" w14:textId="0544EEE0" w:rsidR="00F85079" w:rsidRDefault="00F85079" w:rsidP="00E72B6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49700B1" wp14:editId="408CCD22">
                  <wp:extent cx="3092400" cy="25308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73B67C8" w14:textId="192B8E6A" w:rsidR="00F85079" w:rsidRPr="00DF4F0B" w:rsidRDefault="00923E27" w:rsidP="00E72B60">
            <w:proofErr w:type="spellStart"/>
            <w:r>
              <w:rPr>
                <w:b/>
                <w:bCs/>
              </w:rPr>
              <w:t>Economic</w:t>
            </w:r>
            <w:proofErr w:type="spellEnd"/>
            <w:r>
              <w:rPr>
                <w:b/>
                <w:bCs/>
              </w:rPr>
              <w:t xml:space="preserve"> sentiment </w:t>
            </w:r>
            <w:proofErr w:type="spellStart"/>
            <w:r>
              <w:rPr>
                <w:b/>
                <w:bCs/>
              </w:rPr>
              <w:t>improved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slightly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after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deteriorating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since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declaration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quarter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December </w:t>
            </w:r>
            <w:proofErr w:type="spellStart"/>
            <w:r>
              <w:t>improvement</w:t>
            </w:r>
            <w:proofErr w:type="spellEnd"/>
            <w:r>
              <w:t xml:space="preserve"> in </w:t>
            </w:r>
            <w:proofErr w:type="spellStart"/>
            <w:r>
              <w:t>confidence</w:t>
            </w:r>
            <w:proofErr w:type="spellEnd"/>
            <w:r>
              <w:t xml:space="preserve"> in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temporary</w:t>
            </w:r>
            <w:proofErr w:type="spellEnd"/>
            <w:r>
              <w:t xml:space="preserve"> </w:t>
            </w:r>
            <w:proofErr w:type="spellStart"/>
            <w:r>
              <w:t>relaxation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Christmas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New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holidays</w:t>
            </w:r>
            <w:proofErr w:type="spellEnd"/>
            <w:r>
              <w:t xml:space="preserve">.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improved</w:t>
            </w:r>
            <w:proofErr w:type="spellEnd"/>
            <w:r>
              <w:t xml:space="preserve"> in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</w:t>
            </w:r>
            <w:proofErr w:type="spellStart"/>
            <w:r>
              <w:t>together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manufacturing</w:t>
            </w:r>
            <w:proofErr w:type="spellEnd"/>
            <w:r>
              <w:t xml:space="preserve">, </w:t>
            </w:r>
            <w:proofErr w:type="spellStart"/>
            <w:r>
              <w:t>remains</w:t>
            </w:r>
            <w:proofErr w:type="spellEnd"/>
            <w:r>
              <w:t xml:space="preserve"> one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sectors</w:t>
            </w:r>
            <w:proofErr w:type="spellEnd"/>
            <w:r>
              <w:t xml:space="preserve">.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above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seen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 w:rsidR="00F85079">
              <w:t>.</w:t>
            </w:r>
          </w:p>
        </w:tc>
      </w:tr>
    </w:tbl>
    <w:p w14:paraId="0C792BF6" w14:textId="38A5F11B" w:rsidR="00F85079" w:rsidRDefault="00F85079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85079" w14:paraId="56FCD57F" w14:textId="77777777" w:rsidTr="00E72B6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6CD3694" w14:textId="77777777" w:rsidR="00F85079" w:rsidRPr="006C2117" w:rsidRDefault="00F85079" w:rsidP="00E72B60">
            <w:pPr>
              <w:pStyle w:val="Naslov31"/>
              <w:jc w:val="left"/>
            </w:pPr>
            <w:proofErr w:type="spellStart"/>
            <w:r>
              <w:t>Prices</w:t>
            </w:r>
            <w:proofErr w:type="spellEnd"/>
            <w:r>
              <w:t xml:space="preserve">, December 2020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9B384DC" w14:textId="77777777" w:rsidR="00F85079" w:rsidRPr="006C2117" w:rsidRDefault="00F85079" w:rsidP="00E72B60">
            <w:pPr>
              <w:pStyle w:val="Naslov31"/>
            </w:pPr>
          </w:p>
        </w:tc>
      </w:tr>
      <w:tr w:rsidR="00F85079" w14:paraId="5BF03AFD" w14:textId="77777777" w:rsidTr="00E72B6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C97405B" w14:textId="77777777" w:rsidR="00F85079" w:rsidRDefault="00F85079" w:rsidP="00E72B6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A13E363" wp14:editId="580720E2">
                  <wp:extent cx="2995200" cy="2372400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00" cy="23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8CA706" w14:textId="33D61528" w:rsidR="00F85079" w:rsidRPr="00DF4F0B" w:rsidRDefault="00923E27" w:rsidP="00E72B60"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fall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consumer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deepened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rStyle w:val="FootnoteReference"/>
                <w:b/>
                <w:bCs/>
              </w:rPr>
              <w:footnoteReference w:id="2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to </w:t>
            </w:r>
            <w:proofErr w:type="spellStart"/>
            <w:r>
              <w:t>contain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,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, </w:t>
            </w:r>
            <w:proofErr w:type="spellStart"/>
            <w:r>
              <w:t>strongly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movement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eased</w:t>
            </w:r>
            <w:proofErr w:type="spellEnd"/>
            <w:r>
              <w:t xml:space="preserve">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2016 (0.2%).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harvest</w:t>
            </w:r>
            <w:proofErr w:type="spellEnd"/>
            <w:r>
              <w:t xml:space="preserve">,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complete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(</w:t>
            </w:r>
            <w:proofErr w:type="spellStart"/>
            <w:r>
              <w:t>schools</w:t>
            </w:r>
            <w:proofErr w:type="spellEnd"/>
            <w:r>
              <w:t xml:space="preserve">).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fallen</w:t>
            </w:r>
            <w:proofErr w:type="spellEnd"/>
            <w:r>
              <w:t xml:space="preserve"> </w:t>
            </w:r>
            <w:proofErr w:type="spellStart"/>
            <w:r>
              <w:t>notably</w:t>
            </w:r>
            <w:proofErr w:type="spellEnd"/>
            <w:r>
              <w:t xml:space="preserve"> in </w:t>
            </w:r>
            <w:proofErr w:type="spellStart"/>
            <w:r>
              <w:t>recent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however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, </w:t>
            </w:r>
            <w:proofErr w:type="spellStart"/>
            <w:r>
              <w:t>their</w:t>
            </w:r>
            <w:proofErr w:type="spellEnd"/>
            <w:r>
              <w:t xml:space="preserve"> negative </w:t>
            </w:r>
            <w:proofErr w:type="spellStart"/>
            <w:r>
              <w:t>contribution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 w:rsidR="00F85079">
              <w:t>.</w:t>
            </w:r>
          </w:p>
        </w:tc>
      </w:tr>
    </w:tbl>
    <w:p w14:paraId="511F65FC" w14:textId="2D0F6D41" w:rsidR="00F85079" w:rsidRDefault="00F85079" w:rsidP="006D04BC">
      <w:pPr>
        <w:tabs>
          <w:tab w:val="left" w:pos="580"/>
        </w:tabs>
      </w:pPr>
    </w:p>
    <w:p w14:paraId="482FCAB1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85079" w14:paraId="69ABE629" w14:textId="77777777" w:rsidTr="00E72B6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3E568BA" w14:textId="68560CA3" w:rsidR="00F85079" w:rsidRPr="006C2117" w:rsidRDefault="00923E27" w:rsidP="00E72B60">
            <w:pPr>
              <w:pStyle w:val="Naslov31"/>
              <w:jc w:val="left"/>
            </w:pPr>
            <w:r w:rsidRPr="00923E27">
              <w:lastRenderedPageBreak/>
              <w:t>Bond</w:t>
            </w:r>
            <w:r w:rsidR="00F85079" w:rsidRPr="00923E27">
              <w:t>, Q4 2020</w:t>
            </w:r>
            <w:r w:rsidR="00F85079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2EF841B" w14:textId="77777777" w:rsidR="00F85079" w:rsidRPr="006C2117" w:rsidRDefault="00F85079" w:rsidP="00E72B60">
            <w:pPr>
              <w:pStyle w:val="Naslov31"/>
            </w:pPr>
          </w:p>
        </w:tc>
      </w:tr>
      <w:tr w:rsidR="00F85079" w14:paraId="57B9517D" w14:textId="77777777" w:rsidTr="00E72B6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2A99188" w14:textId="114FF9B8" w:rsidR="00F85079" w:rsidRDefault="00F85079" w:rsidP="00E72B60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1F9F34C" wp14:editId="442BB254">
                  <wp:extent cx="3117600" cy="2530800"/>
                  <wp:effectExtent l="0" t="0" r="698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E40D1B1" w14:textId="67D6B617" w:rsidR="00F85079" w:rsidRPr="00DF4F0B" w:rsidRDefault="00923E27" w:rsidP="00E72B60">
            <w:r>
              <w:rPr>
                <w:b/>
                <w:szCs w:val="20"/>
              </w:rPr>
              <w:t xml:space="preserve">At </w:t>
            </w:r>
            <w:proofErr w:type="spellStart"/>
            <w:r>
              <w:rPr>
                <w:b/>
                <w:szCs w:val="20"/>
              </w:rPr>
              <w:t>the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end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of</w:t>
            </w:r>
            <w:proofErr w:type="spellEnd"/>
            <w:r>
              <w:rPr>
                <w:b/>
                <w:szCs w:val="20"/>
              </w:rPr>
              <w:t xml:space="preserve"> last </w:t>
            </w:r>
            <w:proofErr w:type="spellStart"/>
            <w:r>
              <w:rPr>
                <w:b/>
                <w:szCs w:val="20"/>
              </w:rPr>
              <w:t>year</w:t>
            </w:r>
            <w:proofErr w:type="spellEnd"/>
            <w:r>
              <w:rPr>
                <w:b/>
                <w:szCs w:val="20"/>
              </w:rPr>
              <w:t xml:space="preserve">, </w:t>
            </w:r>
            <w:proofErr w:type="spellStart"/>
            <w:r>
              <w:rPr>
                <w:b/>
                <w:szCs w:val="20"/>
              </w:rPr>
              <w:t>the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situation</w:t>
            </w:r>
            <w:proofErr w:type="spellEnd"/>
            <w:r>
              <w:rPr>
                <w:b/>
                <w:szCs w:val="20"/>
              </w:rPr>
              <w:t xml:space="preserve"> on euro area </w:t>
            </w:r>
            <w:proofErr w:type="spellStart"/>
            <w:r>
              <w:rPr>
                <w:b/>
                <w:szCs w:val="20"/>
              </w:rPr>
              <w:t>bond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markets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remained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favourable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despite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the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deterioration</w:t>
            </w:r>
            <w:proofErr w:type="spellEnd"/>
            <w:r>
              <w:rPr>
                <w:b/>
                <w:szCs w:val="20"/>
              </w:rPr>
              <w:t xml:space="preserve"> in </w:t>
            </w:r>
            <w:proofErr w:type="spellStart"/>
            <w:r>
              <w:rPr>
                <w:b/>
                <w:szCs w:val="20"/>
              </w:rPr>
              <w:t>epidemiological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conditions</w:t>
            </w:r>
            <w:proofErr w:type="spellEnd"/>
            <w:r>
              <w:rPr>
                <w:b/>
                <w:szCs w:val="20"/>
              </w:rP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investors</w:t>
            </w:r>
            <w:proofErr w:type="spellEnd"/>
            <w:r>
              <w:t xml:space="preserve"> </w:t>
            </w:r>
            <w:proofErr w:type="spellStart"/>
            <w:r>
              <w:t>expecting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</w:t>
            </w:r>
            <w:proofErr w:type="spellStart"/>
            <w:r>
              <w:t>makers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extend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as </w:t>
            </w:r>
            <w:proofErr w:type="spellStart"/>
            <w:r>
              <w:t>long</w:t>
            </w:r>
            <w:proofErr w:type="spellEnd"/>
            <w:r>
              <w:t xml:space="preserve"> as </w:t>
            </w:r>
            <w:proofErr w:type="spellStart"/>
            <w:r>
              <w:t>necessary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adopt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ones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yield</w:t>
            </w:r>
            <w:proofErr w:type="spellEnd"/>
            <w:r>
              <w:t xml:space="preserve"> to </w:t>
            </w:r>
            <w:proofErr w:type="spellStart"/>
            <w:r>
              <w:t>maturity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bond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20 </w:t>
            </w:r>
            <w:proofErr w:type="spellStart"/>
            <w:r>
              <w:t>basis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, to 0.12%.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German </w:t>
            </w:r>
            <w:proofErr w:type="spellStart"/>
            <w:r>
              <w:t>bond</w:t>
            </w:r>
            <w:proofErr w:type="spellEnd"/>
            <w:r>
              <w:t xml:space="preserve"> </w:t>
            </w:r>
            <w:proofErr w:type="spellStart"/>
            <w:r>
              <w:t>narrowed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markedly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at 45 </w:t>
            </w:r>
            <w:proofErr w:type="spellStart"/>
            <w:r>
              <w:t>basis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outbreak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 w:rsidR="00F85079">
              <w:t>.</w:t>
            </w:r>
          </w:p>
        </w:tc>
      </w:tr>
    </w:tbl>
    <w:p w14:paraId="2F22241B" w14:textId="77777777" w:rsidR="00F85079" w:rsidRDefault="00F85079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0F7428F2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1177FA0" w14:textId="167EAE6F" w:rsidR="006D04BC" w:rsidRPr="006C2117" w:rsidRDefault="003E1D7C" w:rsidP="001A2CB5">
            <w:pPr>
              <w:pStyle w:val="Naslov31"/>
              <w:jc w:val="left"/>
            </w:pP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October</w:t>
            </w:r>
            <w:proofErr w:type="spellEnd"/>
            <w:r>
              <w:t xml:space="preserve"> 2020</w:t>
            </w:r>
            <w:r w:rsidR="001A2CB5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D87D7F1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AF604BD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6539112" w14:textId="0E657283" w:rsidR="006D04BC" w:rsidRDefault="00F85079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15FC895" wp14:editId="64E6D5C4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F1527A" w14:textId="24F5D925" w:rsidR="006D04BC" w:rsidRPr="00DF4F0B" w:rsidRDefault="00923E27" w:rsidP="00C90DAA">
            <w:r>
              <w:rPr>
                <w:b/>
                <w:bCs/>
              </w:rPr>
              <w:t xml:space="preserve">In </w:t>
            </w:r>
            <w:proofErr w:type="spellStart"/>
            <w:r>
              <w:rPr>
                <w:b/>
                <w:bCs/>
              </w:rPr>
              <w:t>October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turnover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trade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dropped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further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closure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some non-</w:t>
            </w:r>
            <w:proofErr w:type="spellStart"/>
            <w:r>
              <w:rPr>
                <w:b/>
                <w:bCs/>
              </w:rPr>
              <w:t>essential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shops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due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other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containment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; in November, it </w:t>
            </w:r>
            <w:proofErr w:type="spellStart"/>
            <w:r>
              <w:rPr>
                <w:b/>
                <w:bCs/>
              </w:rPr>
              <w:t>continued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most </w:t>
            </w:r>
            <w:proofErr w:type="spellStart"/>
            <w:r>
              <w:rPr>
                <w:b/>
                <w:bCs/>
              </w:rPr>
              <w:t>segments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according</w:t>
            </w:r>
            <w:proofErr w:type="spellEnd"/>
            <w:r>
              <w:rPr>
                <w:b/>
                <w:bCs/>
              </w:rPr>
              <w:t xml:space="preserve"> to </w:t>
            </w:r>
            <w:proofErr w:type="spellStart"/>
            <w:r>
              <w:rPr>
                <w:b/>
                <w:bCs/>
              </w:rPr>
              <w:t>preliminary</w:t>
            </w:r>
            <w:proofErr w:type="spellEnd"/>
            <w:r>
              <w:rPr>
                <w:b/>
                <w:bCs/>
              </w:rPr>
              <w:t xml:space="preserve"> data. </w:t>
            </w:r>
            <w:r>
              <w:t xml:space="preserve">In </w:t>
            </w:r>
            <w:proofErr w:type="spellStart"/>
            <w:r>
              <w:t>October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sale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i/>
                <w:iCs/>
              </w:rPr>
              <w:t xml:space="preserve"> motor </w:t>
            </w:r>
            <w:proofErr w:type="spellStart"/>
            <w:r>
              <w:rPr>
                <w:i/>
                <w:iCs/>
              </w:rPr>
              <w:t>vehicles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fluctuated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wholesale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retail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sale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</w:t>
            </w:r>
            <w:proofErr w:type="spellStart"/>
            <w:r>
              <w:t>Within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, a </w:t>
            </w:r>
            <w:proofErr w:type="spellStart"/>
            <w:r>
              <w:t>sharp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fuels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ten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(</w:t>
            </w:r>
            <w:proofErr w:type="spellStart"/>
            <w:r>
              <w:t>almost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quarter</w:t>
            </w:r>
            <w:proofErr w:type="spellEnd"/>
            <w:r>
              <w:t xml:space="preserve">)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2019,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transport,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tourist</w:t>
            </w:r>
            <w:proofErr w:type="spellEnd"/>
            <w:r>
              <w:t xml:space="preserve"> </w:t>
            </w:r>
            <w:proofErr w:type="spellStart"/>
            <w:r>
              <w:t>transit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summer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fuels</w:t>
            </w:r>
            <w:proofErr w:type="spellEnd"/>
            <w:r>
              <w:t xml:space="preserve"> to </w:t>
            </w:r>
            <w:proofErr w:type="spellStart"/>
            <w:r>
              <w:t>households</w:t>
            </w:r>
            <w:proofErr w:type="spellEnd"/>
            <w:r>
              <w:t xml:space="preserve">. As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.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via mail </w:t>
            </w:r>
            <w:proofErr w:type="spellStart"/>
            <w:r>
              <w:t>order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internet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 w:rsidR="006D04BC">
              <w:t>.</w:t>
            </w:r>
          </w:p>
        </w:tc>
      </w:tr>
    </w:tbl>
    <w:p w14:paraId="1B20883A" w14:textId="77777777" w:rsidR="006D04BC" w:rsidRDefault="006D04BC" w:rsidP="006D04BC">
      <w:pPr>
        <w:tabs>
          <w:tab w:val="left" w:pos="580"/>
        </w:tabs>
      </w:pPr>
    </w:p>
    <w:p w14:paraId="54A51DFB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F1614" w14:paraId="26F24977" w14:textId="77777777" w:rsidTr="00B948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714A14D" w14:textId="297CDDA2" w:rsidR="00AF1614" w:rsidRPr="006C2117" w:rsidRDefault="00923E27" w:rsidP="00B948B4">
            <w:pPr>
              <w:pStyle w:val="Naslov31"/>
              <w:jc w:val="left"/>
            </w:pPr>
            <w:r>
              <w:lastRenderedPageBreak/>
              <w:t xml:space="preserve">Market </w:t>
            </w:r>
            <w:proofErr w:type="spellStart"/>
            <w:r>
              <w:t>s</w:t>
            </w:r>
            <w:r w:rsidR="003E1D7C">
              <w:t>ervices</w:t>
            </w:r>
            <w:proofErr w:type="spellEnd"/>
            <w:r w:rsidR="003E1D7C">
              <w:t xml:space="preserve">, </w:t>
            </w:r>
            <w:proofErr w:type="spellStart"/>
            <w:r w:rsidR="003E1D7C">
              <w:t>October</w:t>
            </w:r>
            <w:proofErr w:type="spellEnd"/>
            <w:r w:rsidR="003E1D7C">
              <w:t xml:space="preserve"> 2020</w:t>
            </w:r>
            <w:r w:rsidR="00AF1614">
              <w:t xml:space="preserve">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D7CC730" w14:textId="77777777" w:rsidR="00AF1614" w:rsidRPr="006C2117" w:rsidRDefault="00AF1614" w:rsidP="00B948B4">
            <w:pPr>
              <w:pStyle w:val="Naslov31"/>
            </w:pPr>
          </w:p>
        </w:tc>
      </w:tr>
      <w:tr w:rsidR="00AF1614" w14:paraId="28DBD051" w14:textId="77777777" w:rsidTr="00B948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7F92995" w14:textId="1A10AA70" w:rsidR="00AF1614" w:rsidRDefault="00F85079" w:rsidP="00B948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167317" wp14:editId="0C6740B7">
                  <wp:extent cx="3178800" cy="2473200"/>
                  <wp:effectExtent l="0" t="0" r="317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CBCFA50" w14:textId="041C16A7" w:rsidR="00AF1614" w:rsidRPr="00DF4F0B" w:rsidRDefault="00923E27" w:rsidP="00B948B4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October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market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declined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further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re-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hotels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,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declined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rPr>
                <w:i/>
                <w:iCs/>
              </w:rPr>
              <w:t>accommodation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food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it </w:t>
            </w:r>
            <w:proofErr w:type="spellStart"/>
            <w:r>
              <w:t>had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redemption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tourist</w:t>
            </w:r>
            <w:proofErr w:type="spellEnd"/>
            <w:r>
              <w:t xml:space="preserve"> </w:t>
            </w:r>
            <w:proofErr w:type="spellStart"/>
            <w:r>
              <w:t>vouchers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information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communication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rPr>
                <w:i/>
                <w:iCs/>
              </w:rPr>
              <w:t>,</w:t>
            </w:r>
            <w:r>
              <w:t xml:space="preserve"> </w:t>
            </w:r>
            <w:proofErr w:type="spellStart"/>
            <w:r>
              <w:t>reflecting</w:t>
            </w:r>
            <w:proofErr w:type="spellEnd"/>
            <w:r>
              <w:t xml:space="preserve">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telecommunications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professional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technical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 (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architectural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engineering </w:t>
            </w:r>
            <w:proofErr w:type="spellStart"/>
            <w:r>
              <w:t>services</w:t>
            </w:r>
            <w:proofErr w:type="spellEnd"/>
            <w:r>
              <w:t xml:space="preserve">).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r>
              <w:rPr>
                <w:i/>
                <w:iCs/>
              </w:rPr>
              <w:t xml:space="preserve">administrative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support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activities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,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part as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rental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leasing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In </w:t>
            </w:r>
            <w:r>
              <w:rPr>
                <w:i/>
                <w:iCs/>
              </w:rPr>
              <w:t>transport</w:t>
            </w:r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. Total </w:t>
            </w:r>
            <w:proofErr w:type="spellStart"/>
            <w:r>
              <w:t>turnover</w:t>
            </w:r>
            <w:proofErr w:type="spellEnd"/>
            <w:r>
              <w:t xml:space="preserve"> in market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7%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outbreak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 w:rsidR="00AF1614">
              <w:t>.</w:t>
            </w:r>
          </w:p>
        </w:tc>
      </w:tr>
    </w:tbl>
    <w:p w14:paraId="4A16CA13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F1614" w14:paraId="13864457" w14:textId="77777777" w:rsidTr="00B948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3299C0B" w14:textId="6DB1F25D" w:rsidR="00AF1614" w:rsidRPr="006C2117" w:rsidRDefault="00923E27" w:rsidP="00B948B4">
            <w:pPr>
              <w:pStyle w:val="Naslov31"/>
              <w:jc w:val="left"/>
            </w:pPr>
            <w:r>
              <w:t xml:space="preserve">Real </w:t>
            </w:r>
            <w:proofErr w:type="spellStart"/>
            <w:r>
              <w:t>estate</w:t>
            </w:r>
            <w:proofErr w:type="spellEnd"/>
            <w:r>
              <w:t>, Q3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E544FCD" w14:textId="77777777" w:rsidR="00AF1614" w:rsidRPr="006C2117" w:rsidRDefault="00AF1614" w:rsidP="00B948B4">
            <w:pPr>
              <w:pStyle w:val="Naslov31"/>
            </w:pPr>
          </w:p>
        </w:tc>
      </w:tr>
      <w:tr w:rsidR="00AF1614" w14:paraId="54030387" w14:textId="77777777" w:rsidTr="00B948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0F8816B" w14:textId="1AFAAF78" w:rsidR="00AF1614" w:rsidRDefault="00722C2A" w:rsidP="00B948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FCCEA10" wp14:editId="1E2A61D7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889A81B" w14:textId="7A6C6714" w:rsidR="00AF1614" w:rsidRPr="00DF4F0B" w:rsidRDefault="00923E27" w:rsidP="00B948B4"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dwelling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moderated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third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quarter</w:t>
            </w:r>
            <w:proofErr w:type="spellEnd"/>
            <w:r>
              <w:rPr>
                <w:b/>
              </w:rPr>
              <w:t xml:space="preserve">; </w:t>
            </w:r>
            <w:proofErr w:type="spellStart"/>
            <w:r>
              <w:rPr>
                <w:b/>
              </w:rPr>
              <w:t>after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containment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measures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lifted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transactions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dwellings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increased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significantly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but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similar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that</w:t>
            </w:r>
            <w:proofErr w:type="spellEnd"/>
            <w:r>
              <w:rPr>
                <w:b/>
              </w:rPr>
              <w:t xml:space="preserve"> one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before</w:t>
            </w:r>
            <w:proofErr w:type="spellEnd"/>
            <w:r>
              <w:rPr>
                <w:b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nine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4.4% </w:t>
            </w:r>
            <w:proofErr w:type="spellStart"/>
            <w:r>
              <w:t>higher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(in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third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 3.3%),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indicates</w:t>
            </w:r>
            <w:proofErr w:type="spellEnd"/>
            <w:r>
              <w:t xml:space="preserve"> a </w:t>
            </w:r>
            <w:proofErr w:type="spellStart"/>
            <w:r>
              <w:t>slowdown</w:t>
            </w:r>
            <w:proofErr w:type="spellEnd"/>
            <w:r>
              <w:t xml:space="preserve"> in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(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annual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close</w:t>
            </w:r>
            <w:proofErr w:type="spellEnd"/>
            <w:r>
              <w:t xml:space="preserve"> to 8%).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nine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dwellings</w:t>
            </w:r>
            <w:proofErr w:type="spellEnd"/>
            <w:r>
              <w:t xml:space="preserve">, </w:t>
            </w:r>
            <w:proofErr w:type="spellStart"/>
            <w:r>
              <w:t>particularly</w:t>
            </w:r>
            <w:proofErr w:type="spellEnd"/>
            <w:r>
              <w:t xml:space="preserve"> </w:t>
            </w:r>
            <w:proofErr w:type="spellStart"/>
            <w:r>
              <w:t>flats</w:t>
            </w:r>
            <w:proofErr w:type="spellEnd"/>
            <w:r>
              <w:t xml:space="preserve"> (5.5%).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newly</w:t>
            </w:r>
            <w:proofErr w:type="spellEnd"/>
            <w:r>
              <w:t xml:space="preserve"> </w:t>
            </w:r>
            <w:proofErr w:type="spellStart"/>
            <w:r>
              <w:t>built</w:t>
            </w:r>
            <w:proofErr w:type="spellEnd"/>
            <w:r>
              <w:t xml:space="preserve"> </w:t>
            </w:r>
            <w:proofErr w:type="spellStart"/>
            <w:r>
              <w:t>dwellings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transactions</w:t>
            </w:r>
            <w:proofErr w:type="spellEnd"/>
            <w:r>
              <w:t xml:space="preserve"> in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dwellings</w:t>
            </w:r>
            <w:proofErr w:type="spellEnd"/>
            <w:r>
              <w:t xml:space="preserve"> </w:t>
            </w:r>
            <w:proofErr w:type="spellStart"/>
            <w:r>
              <w:t>accounted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3%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transactions</w:t>
            </w:r>
            <w:proofErr w:type="spellEnd"/>
            <w:r>
              <w:t xml:space="preserve">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these</w:t>
            </w:r>
            <w:proofErr w:type="spellEnd"/>
            <w:r>
              <w:t xml:space="preserve"> (</w:t>
            </w:r>
            <w:proofErr w:type="spellStart"/>
            <w:r>
              <w:t>along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 xml:space="preserve">)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lagged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those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2008 (</w:t>
            </w:r>
            <w:proofErr w:type="spellStart"/>
            <w:r>
              <w:t>by</w:t>
            </w:r>
            <w:proofErr w:type="spellEnd"/>
            <w:r>
              <w:t xml:space="preserve"> 14.5%)</w:t>
            </w:r>
            <w:r w:rsidR="00AF1614">
              <w:t>.</w:t>
            </w:r>
          </w:p>
        </w:tc>
      </w:tr>
    </w:tbl>
    <w:p w14:paraId="4A60159A" w14:textId="4AC25A27" w:rsidR="00AF1614" w:rsidRDefault="00AF1614" w:rsidP="006D04BC">
      <w:pPr>
        <w:tabs>
          <w:tab w:val="left" w:pos="580"/>
        </w:tabs>
      </w:pPr>
    </w:p>
    <w:p w14:paraId="127115A6" w14:textId="77777777" w:rsidR="00923E27" w:rsidRDefault="00923E27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F1614" w14:paraId="2C828D77" w14:textId="77777777" w:rsidTr="00B948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ED8152D" w14:textId="751498A1" w:rsidR="00AF1614" w:rsidRPr="006C2117" w:rsidRDefault="00923E27" w:rsidP="00B948B4">
            <w:pPr>
              <w:pStyle w:val="Naslov31"/>
              <w:jc w:val="left"/>
            </w:pPr>
            <w:proofErr w:type="spellStart"/>
            <w:r>
              <w:lastRenderedPageBreak/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2B107BD" w14:textId="77777777" w:rsidR="00AF1614" w:rsidRPr="006C2117" w:rsidRDefault="00AF1614" w:rsidP="00B948B4">
            <w:pPr>
              <w:pStyle w:val="Naslov31"/>
            </w:pPr>
          </w:p>
        </w:tc>
      </w:tr>
      <w:tr w:rsidR="00AF1614" w14:paraId="585B0F59" w14:textId="77777777" w:rsidTr="00B948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779E3BA" w14:textId="1EC944B7" w:rsidR="00AF1614" w:rsidRDefault="00F85079" w:rsidP="00B948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266AE38" wp14:editId="2A5DE80A">
                  <wp:extent cx="3067200" cy="2638800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200" cy="26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A2213B7" w14:textId="437C9D3D" w:rsidR="00AF1614" w:rsidRPr="00DF4F0B" w:rsidRDefault="00923E27" w:rsidP="00B948B4"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industrial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unchanged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on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in November.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domestic</w:t>
            </w:r>
            <w:proofErr w:type="spellEnd"/>
            <w:r>
              <w:rPr>
                <w:i/>
                <w:iCs/>
              </w:rPr>
              <w:t xml:space="preserve"> market,</w:t>
            </w:r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1%, </w:t>
            </w:r>
            <w:proofErr w:type="spellStart"/>
            <w:r>
              <w:t>was</w:t>
            </w:r>
            <w:proofErr w:type="spellEnd"/>
            <w:r>
              <w:t xml:space="preserve">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2%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.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(3.8%),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rPr>
                <w:i/>
                <w:iCs/>
              </w:rPr>
              <w:t>foreign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markets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1%.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1%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somewhat</w:t>
            </w:r>
            <w:proofErr w:type="spellEnd"/>
            <w:r>
              <w:t xml:space="preserve"> more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November</w:t>
            </w:r>
            <w:r w:rsidR="00AF1614">
              <w:t>.</w:t>
            </w:r>
          </w:p>
        </w:tc>
      </w:tr>
    </w:tbl>
    <w:p w14:paraId="1D0974F1" w14:textId="220937FE" w:rsidR="00AF1614" w:rsidRDefault="00AF1614" w:rsidP="006D04BC">
      <w:pPr>
        <w:tabs>
          <w:tab w:val="left" w:pos="580"/>
        </w:tabs>
      </w:pPr>
    </w:p>
    <w:p w14:paraId="56B5DD18" w14:textId="6B01474B" w:rsidR="00AF1614" w:rsidRDefault="00AF1614" w:rsidP="006D04BC">
      <w:pPr>
        <w:tabs>
          <w:tab w:val="left" w:pos="580"/>
        </w:tabs>
      </w:pPr>
    </w:p>
    <w:p w14:paraId="2B18F4F8" w14:textId="77777777" w:rsidR="00AF1614" w:rsidRDefault="00AF1614" w:rsidP="006D04BC">
      <w:pPr>
        <w:tabs>
          <w:tab w:val="left" w:pos="580"/>
        </w:tabs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77777777" w:rsidR="006D04BC" w:rsidRDefault="006D04BC" w:rsidP="006D04BC"/>
    <w:p w14:paraId="70AA6292" w14:textId="02DC2B27" w:rsidR="00784980" w:rsidRPr="00887D7E" w:rsidRDefault="00923E27" w:rsidP="001F51CD">
      <w:pPr>
        <w:tabs>
          <w:tab w:val="left" w:pos="580"/>
        </w:tabs>
      </w:pPr>
      <w:r w:rsidRPr="00923E27">
        <w:rPr>
          <w:noProof/>
        </w:rPr>
        <w:drawing>
          <wp:inline distT="0" distB="0" distL="0" distR="0" wp14:anchorId="2E16685A" wp14:editId="074F16DA">
            <wp:extent cx="6120130" cy="8385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7777777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777777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77777777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488059C8" w14:textId="77777777" w:rsidR="00923E27" w:rsidRDefault="00923E27" w:rsidP="00923E2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36F66C7C" w14:textId="77777777" w:rsidR="00923E27" w:rsidRDefault="00923E27" w:rsidP="00923E2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SURS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retail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to a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providers</w:t>
      </w:r>
      <w:proofErr w:type="spellEnd"/>
      <w:r>
        <w:t xml:space="preserve">.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be </w:t>
      </w:r>
      <w:proofErr w:type="spellStart"/>
      <w:r>
        <w:t>collected</w:t>
      </w:r>
      <w:proofErr w:type="spellEnd"/>
      <w:r>
        <w:t xml:space="preserve"> are </w:t>
      </w:r>
      <w:proofErr w:type="spellStart"/>
      <w:r>
        <w:t>estimated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past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(</w:t>
      </w:r>
      <w:proofErr w:type="spellStart"/>
      <w:r>
        <w:t>or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aggregate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aggregates</w:t>
      </w:r>
      <w:proofErr w:type="spellEnd"/>
      <w:r>
        <w:t xml:space="preserve">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9.8%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index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57FD206E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4A20">
      <w:t>5</w:t>
    </w:r>
    <w:r>
      <w:t xml:space="preserve"> </w:t>
    </w:r>
    <w:proofErr w:type="spellStart"/>
    <w:r w:rsidR="00804A20">
      <w:t>January</w:t>
    </w:r>
    <w:proofErr w:type="spellEnd"/>
    <w:r>
      <w:t xml:space="preserve"> 20</w:t>
    </w:r>
    <w:r w:rsidR="00804A20">
      <w:t>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41C4"/>
    <w:rsid w:val="0026509A"/>
    <w:rsid w:val="0026694E"/>
    <w:rsid w:val="002A5471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1022"/>
    <w:rsid w:val="003C614E"/>
    <w:rsid w:val="003E1D7C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77ED8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22C2A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F1307"/>
    <w:rsid w:val="00804A20"/>
    <w:rsid w:val="00812D81"/>
    <w:rsid w:val="00813913"/>
    <w:rsid w:val="00860582"/>
    <w:rsid w:val="00887D7E"/>
    <w:rsid w:val="009023FF"/>
    <w:rsid w:val="0090591E"/>
    <w:rsid w:val="00910265"/>
    <w:rsid w:val="00923E27"/>
    <w:rsid w:val="0093604B"/>
    <w:rsid w:val="00940DB2"/>
    <w:rsid w:val="00946C4C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1614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65525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357AB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85079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, Char Char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0</TotalTime>
  <Pages>7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4</cp:revision>
  <cp:lastPrinted>2019-03-18T09:54:00Z</cp:lastPrinted>
  <dcterms:created xsi:type="dcterms:W3CDTF">2021-01-06T10:26:00Z</dcterms:created>
  <dcterms:modified xsi:type="dcterms:W3CDTF">2021-01-06T10:48:00Z</dcterms:modified>
</cp:coreProperties>
</file>