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2DC4BD80" w:rsidR="0026694E" w:rsidRPr="00B913B5" w:rsidRDefault="000E5843" w:rsidP="0026694E">
      <w:pPr>
        <w:rPr>
          <w:sz w:val="32"/>
          <w:szCs w:val="36"/>
        </w:rPr>
      </w:pPr>
      <w:r>
        <w:rPr>
          <w:sz w:val="32"/>
          <w:szCs w:val="36"/>
        </w:rPr>
        <w:t>9–13 November 2020</w:t>
      </w:r>
    </w:p>
    <w:p w14:paraId="32AF1D67" w14:textId="77777777" w:rsidR="00DF4F0B" w:rsidRDefault="00DF4F0B"/>
    <w:p w14:paraId="0307D3C2" w14:textId="4AD4CDCB" w:rsidR="006D04BC" w:rsidRPr="0026694E" w:rsidRDefault="006D04BC" w:rsidP="006D04BC">
      <w:pPr>
        <w:tabs>
          <w:tab w:val="left" w:pos="580"/>
        </w:tabs>
        <w:rPr>
          <w:szCs w:val="20"/>
        </w:rPr>
      </w:pPr>
      <w:bookmarkStart w:id="0" w:name="_Hlk54096721"/>
    </w:p>
    <w:bookmarkEnd w:id="0"/>
    <w:p w14:paraId="38AE6C0F" w14:textId="77777777" w:rsidR="000E5843" w:rsidRPr="00562D85" w:rsidRDefault="000E5843" w:rsidP="000E5843">
      <w:pPr>
        <w:tabs>
          <w:tab w:val="left" w:pos="580"/>
        </w:tabs>
      </w:pPr>
      <w:proofErr w:type="spellStart"/>
      <w:r>
        <w:t>After</w:t>
      </w:r>
      <w:proofErr w:type="spellEnd"/>
      <w:r>
        <w:t xml:space="preserve"> a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September,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practically</w:t>
      </w:r>
      <w:proofErr w:type="spellEnd"/>
      <w:r>
        <w:t xml:space="preserve"> </w:t>
      </w:r>
      <w:proofErr w:type="spellStart"/>
      <w:r>
        <w:t>unchanged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November,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restrictions</w:t>
      </w:r>
      <w:proofErr w:type="spellEnd"/>
      <w:r>
        <w:t xml:space="preserve"> on business </w:t>
      </w:r>
      <w:proofErr w:type="spellStart"/>
      <w:r>
        <w:t>operations</w:t>
      </w:r>
      <w:proofErr w:type="spellEnd"/>
      <w:r>
        <w:t xml:space="preserve"> </w:t>
      </w:r>
      <w:proofErr w:type="spellStart"/>
      <w:r>
        <w:t>imposed</w:t>
      </w:r>
      <w:proofErr w:type="spellEnd"/>
      <w:r>
        <w:t xml:space="preserve"> in </w:t>
      </w:r>
      <w:proofErr w:type="spellStart"/>
      <w:r>
        <w:t>mid-October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deteriorating</w:t>
      </w:r>
      <w:proofErr w:type="spellEnd"/>
      <w:r>
        <w:t xml:space="preserve"> </w:t>
      </w:r>
      <w:proofErr w:type="spellStart"/>
      <w:r>
        <w:t>epidemiological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. Nor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transport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in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weeks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suggests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be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intense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revival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most </w:t>
      </w:r>
      <w:proofErr w:type="spellStart"/>
      <w:r>
        <w:t>export-oriented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, in September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in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slowed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amid a rise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infections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consequent</w:t>
      </w:r>
      <w:proofErr w:type="spellEnd"/>
      <w:r>
        <w:t xml:space="preserve"> </w:t>
      </w:r>
      <w:proofErr w:type="spellStart"/>
      <w:r>
        <w:t>tightening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in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to a </w:t>
      </w:r>
      <w:proofErr w:type="spellStart"/>
      <w:r>
        <w:t>halt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,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to </w:t>
      </w:r>
      <w:proofErr w:type="spellStart"/>
      <w:r>
        <w:t>strengthen</w:t>
      </w:r>
      <w:proofErr w:type="spellEnd"/>
      <w:r>
        <w:t xml:space="preserve"> in September.</w:t>
      </w:r>
    </w:p>
    <w:p w14:paraId="5E537D0F" w14:textId="5C8E8BB2" w:rsidR="006D04BC" w:rsidRDefault="006D04BC" w:rsidP="006D04BC">
      <w:pPr>
        <w:tabs>
          <w:tab w:val="left" w:pos="580"/>
        </w:tabs>
      </w:pPr>
    </w:p>
    <w:p w14:paraId="639222E0" w14:textId="77777777" w:rsidR="00966CCD" w:rsidRDefault="00966CCD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E5843" w14:paraId="1856810C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8D30256" w14:textId="77777777" w:rsidR="000E5843" w:rsidRPr="007A0B59" w:rsidRDefault="000E5843" w:rsidP="000921F3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20D6E8A" w14:textId="77777777" w:rsidR="000E5843" w:rsidRPr="007A0B59" w:rsidRDefault="000E5843" w:rsidP="000921F3">
            <w:pPr>
              <w:pStyle w:val="Naslov31"/>
            </w:pPr>
          </w:p>
        </w:tc>
      </w:tr>
      <w:tr w:rsidR="000E5843" w14:paraId="5A9027B0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9A165D4" w14:textId="08475DAA" w:rsidR="000E5843" w:rsidRDefault="000E5843" w:rsidP="000921F3">
            <w:pPr>
              <w:pStyle w:val="Odstavekseznama"/>
              <w:ind w:left="0"/>
              <w:rPr>
                <w:noProof/>
              </w:rPr>
            </w:pPr>
          </w:p>
          <w:p w14:paraId="4FCC3FE5" w14:textId="057323B4" w:rsidR="000E5843" w:rsidRDefault="00EB3087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EDDD97C" wp14:editId="0BD8CFBB">
                  <wp:extent cx="30924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9BC11C6" w14:textId="77777777" w:rsidR="000E5843" w:rsidRDefault="000E5843" w:rsidP="000921F3">
            <w:bookmarkStart w:id="1" w:name="_Hlk56082547"/>
            <w:r>
              <w:rPr>
                <w:b/>
              </w:rPr>
              <w:t xml:space="preserve">At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beginning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November,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registered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unemployed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remained</w:t>
            </w:r>
            <w:proofErr w:type="spellEnd"/>
            <w:r>
              <w:rPr>
                <w:b/>
              </w:rPr>
              <w:t xml:space="preserve"> at </w:t>
            </w:r>
            <w:proofErr w:type="spellStart"/>
            <w:r>
              <w:rPr>
                <w:b/>
              </w:rPr>
              <w:t>almost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same </w:t>
            </w:r>
            <w:proofErr w:type="spellStart"/>
            <w:r>
              <w:rPr>
                <w:b/>
              </w:rPr>
              <w:t>level</w:t>
            </w:r>
            <w:proofErr w:type="spellEnd"/>
            <w:r>
              <w:rPr>
                <w:b/>
              </w:rPr>
              <w:t xml:space="preserve"> as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previous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two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months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despite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renewed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restrictions</w:t>
            </w:r>
            <w:proofErr w:type="spellEnd"/>
            <w:r>
              <w:rPr>
                <w:b/>
              </w:rPr>
              <w:t xml:space="preserve"> on </w:t>
            </w:r>
            <w:proofErr w:type="spellStart"/>
            <w:r>
              <w:rPr>
                <w:b/>
              </w:rPr>
              <w:t>operations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mid-year</w:t>
            </w:r>
            <w:proofErr w:type="spellEnd"/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job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lifting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.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mid-October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declared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more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unchanged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amid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adaptation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businesses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to </w:t>
            </w:r>
            <w:proofErr w:type="spellStart"/>
            <w:r>
              <w:t>changes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modes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operation</w:t>
            </w:r>
            <w:proofErr w:type="spellEnd"/>
            <w:r>
              <w:t xml:space="preserve">,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extension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83,233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on 12 November, </w:t>
            </w:r>
            <w:proofErr w:type="spellStart"/>
            <w:r>
              <w:t>which</w:t>
            </w:r>
            <w:proofErr w:type="spellEnd"/>
            <w:r>
              <w:t xml:space="preserve"> is 0.5%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October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15% more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>.</w:t>
            </w:r>
          </w:p>
          <w:bookmarkEnd w:id="1"/>
          <w:p w14:paraId="6F02D41C" w14:textId="77777777" w:rsidR="000E5843" w:rsidRPr="00DF4F0B" w:rsidRDefault="000E5843" w:rsidP="000921F3"/>
        </w:tc>
      </w:tr>
    </w:tbl>
    <w:p w14:paraId="5CC2BFEB" w14:textId="53B94F9B" w:rsidR="000E5843" w:rsidRDefault="000E5843" w:rsidP="006D04BC">
      <w:pPr>
        <w:tabs>
          <w:tab w:val="left" w:pos="580"/>
        </w:tabs>
      </w:pPr>
    </w:p>
    <w:p w14:paraId="072FD1A4" w14:textId="7C95595B" w:rsidR="000E5843" w:rsidRDefault="000E5843" w:rsidP="006D04BC">
      <w:pPr>
        <w:tabs>
          <w:tab w:val="left" w:pos="580"/>
        </w:tabs>
      </w:pPr>
    </w:p>
    <w:p w14:paraId="0891FBF0" w14:textId="45990B3A" w:rsidR="000E5843" w:rsidRDefault="000E5843" w:rsidP="006D04BC">
      <w:pPr>
        <w:tabs>
          <w:tab w:val="left" w:pos="580"/>
        </w:tabs>
      </w:pPr>
    </w:p>
    <w:p w14:paraId="1B50924E" w14:textId="1863337B" w:rsidR="000E5843" w:rsidRDefault="000E5843" w:rsidP="006D04BC">
      <w:pPr>
        <w:tabs>
          <w:tab w:val="left" w:pos="580"/>
        </w:tabs>
      </w:pPr>
    </w:p>
    <w:p w14:paraId="30BABB98" w14:textId="3A03DFDA" w:rsidR="000E5843" w:rsidRDefault="000E5843" w:rsidP="006D04BC">
      <w:pPr>
        <w:tabs>
          <w:tab w:val="left" w:pos="580"/>
        </w:tabs>
      </w:pPr>
    </w:p>
    <w:p w14:paraId="41AF91A0" w14:textId="53EDFD31" w:rsidR="000E5843" w:rsidRDefault="000E5843" w:rsidP="006D04BC">
      <w:pPr>
        <w:tabs>
          <w:tab w:val="left" w:pos="580"/>
        </w:tabs>
      </w:pPr>
    </w:p>
    <w:p w14:paraId="6C172068" w14:textId="099C3B6E" w:rsidR="000E5843" w:rsidRDefault="000E5843" w:rsidP="006D04BC">
      <w:pPr>
        <w:tabs>
          <w:tab w:val="left" w:pos="580"/>
        </w:tabs>
      </w:pPr>
    </w:p>
    <w:p w14:paraId="49A0B224" w14:textId="16A9374E" w:rsidR="000E5843" w:rsidRDefault="000E5843" w:rsidP="006D04BC">
      <w:pPr>
        <w:tabs>
          <w:tab w:val="left" w:pos="580"/>
        </w:tabs>
      </w:pPr>
    </w:p>
    <w:p w14:paraId="74BB5DD6" w14:textId="702B9F5F" w:rsidR="000E5843" w:rsidRDefault="000E5843" w:rsidP="006D04BC">
      <w:pPr>
        <w:tabs>
          <w:tab w:val="left" w:pos="580"/>
        </w:tabs>
      </w:pPr>
    </w:p>
    <w:p w14:paraId="548DFA05" w14:textId="786D0A6A" w:rsidR="000E5843" w:rsidRDefault="000E5843" w:rsidP="006D04BC">
      <w:pPr>
        <w:tabs>
          <w:tab w:val="left" w:pos="580"/>
        </w:tabs>
      </w:pPr>
    </w:p>
    <w:p w14:paraId="0A3572CE" w14:textId="7F1BE645" w:rsidR="000E5843" w:rsidRDefault="000E5843" w:rsidP="006D04BC">
      <w:pPr>
        <w:tabs>
          <w:tab w:val="left" w:pos="580"/>
        </w:tabs>
      </w:pPr>
    </w:p>
    <w:p w14:paraId="6C5DF2E7" w14:textId="77777777" w:rsidR="000E5843" w:rsidRDefault="000E5843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E5843" w14:paraId="2D1C779A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F375648" w14:textId="77777777" w:rsidR="000E5843" w:rsidRPr="007A0B59" w:rsidRDefault="000E5843" w:rsidP="000921F3">
            <w:pPr>
              <w:pStyle w:val="Naslov31"/>
              <w:jc w:val="left"/>
            </w:pPr>
            <w:proofErr w:type="spellStart"/>
            <w:r>
              <w:lastRenderedPageBreak/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8F5E9F1" w14:textId="77777777" w:rsidR="000E5843" w:rsidRPr="007A0B59" w:rsidRDefault="000E5843" w:rsidP="000921F3">
            <w:pPr>
              <w:pStyle w:val="Naslov31"/>
            </w:pPr>
          </w:p>
        </w:tc>
      </w:tr>
      <w:tr w:rsidR="000E5843" w14:paraId="5F9F262A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8251980" w14:textId="629A0C6C" w:rsidR="000E5843" w:rsidRDefault="002A4FFE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97CDE23" wp14:editId="0FCE7093">
                  <wp:extent cx="3092400" cy="2530800"/>
                  <wp:effectExtent l="0" t="0" r="0" b="317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2501314" w14:textId="77777777" w:rsidR="000E5843" w:rsidRDefault="000E5843" w:rsidP="000921F3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weekly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November,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it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spring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. </w:t>
            </w:r>
            <w:r>
              <w:t xml:space="preserve">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November, </w:t>
            </w:r>
            <w:proofErr w:type="spellStart"/>
            <w:r>
              <w:t>weekly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3%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20%.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seen</w:t>
            </w:r>
            <w:proofErr w:type="spellEnd"/>
            <w:r>
              <w:t xml:space="preserve"> in </w:t>
            </w:r>
            <w:proofErr w:type="spellStart"/>
            <w:r>
              <w:t>Slovenia's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.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weekly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France (5%), </w:t>
            </w:r>
            <w:proofErr w:type="spellStart"/>
            <w:r>
              <w:t>followed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Italy</w:t>
            </w:r>
            <w:proofErr w:type="spellEnd"/>
            <w:r>
              <w:t xml:space="preserve"> (</w:t>
            </w:r>
            <w:proofErr w:type="spellStart"/>
            <w:r>
              <w:t>around</w:t>
            </w:r>
            <w:proofErr w:type="spellEnd"/>
            <w:r>
              <w:t xml:space="preserve"> 2%).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as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</w:p>
          <w:p w14:paraId="54F895FE" w14:textId="77777777" w:rsidR="000E5843" w:rsidRPr="00DF4F0B" w:rsidRDefault="000E5843" w:rsidP="000921F3"/>
        </w:tc>
      </w:tr>
    </w:tbl>
    <w:p w14:paraId="6C22BF04" w14:textId="737831E4" w:rsidR="000E5843" w:rsidRDefault="000E5843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E5843" w14:paraId="5AD931E0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5864B87" w14:textId="77777777" w:rsidR="000E5843" w:rsidRPr="007A0B59" w:rsidRDefault="000E5843" w:rsidP="000921F3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C0C31A3" w14:textId="77777777" w:rsidR="000E5843" w:rsidRPr="007A0B59" w:rsidRDefault="000E5843" w:rsidP="000921F3">
            <w:pPr>
              <w:pStyle w:val="Naslov31"/>
            </w:pPr>
          </w:p>
        </w:tc>
      </w:tr>
      <w:tr w:rsidR="000E5843" w14:paraId="496E24FD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95B3B49" w14:textId="077E3B46" w:rsidR="000E5843" w:rsidRDefault="00BB3605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C78C83D" wp14:editId="18E16B7D">
                  <wp:extent cx="3096000" cy="2530800"/>
                  <wp:effectExtent l="0" t="0" r="0" b="317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BFE425A" w14:textId="77777777" w:rsidR="000E5843" w:rsidRDefault="000E5843" w:rsidP="000921F3"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renewed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declaration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fall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October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sharply</w:t>
            </w:r>
            <w:proofErr w:type="spellEnd"/>
            <w:r>
              <w:t xml:space="preserve"> in April,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almost</w:t>
            </w:r>
            <w:proofErr w:type="spellEnd"/>
            <w:r>
              <w:t xml:space="preserve"> </w:t>
            </w:r>
            <w:proofErr w:type="spellStart"/>
            <w:r>
              <w:t>reached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in September. In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(4.6%)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(8.8%).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(6%)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(9.1%).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percentage</w:t>
            </w:r>
            <w:proofErr w:type="spellEnd"/>
            <w:r>
              <w:t xml:space="preserve"> as in </w:t>
            </w:r>
            <w:proofErr w:type="spellStart"/>
            <w:r>
              <w:t>March</w:t>
            </w:r>
            <w:proofErr w:type="spellEnd"/>
            <w:r>
              <w:t xml:space="preserve"> (</w:t>
            </w:r>
            <w:proofErr w:type="spellStart"/>
            <w:r>
              <w:t>just</w:t>
            </w:r>
            <w:proofErr w:type="spellEnd"/>
            <w:r>
              <w:t xml:space="preserve"> </w:t>
            </w:r>
            <w:proofErr w:type="spellStart"/>
            <w:r>
              <w:t>over</w:t>
            </w:r>
            <w:proofErr w:type="spellEnd"/>
            <w:r>
              <w:t xml:space="preserve"> 8%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), as </w:t>
            </w:r>
            <w:proofErr w:type="spellStart"/>
            <w:r>
              <w:t>people</w:t>
            </w:r>
            <w:proofErr w:type="spellEnd"/>
            <w:r>
              <w:t xml:space="preserve"> </w:t>
            </w:r>
            <w:proofErr w:type="spellStart"/>
            <w:r>
              <w:t>spent</w:t>
            </w:r>
            <w:proofErr w:type="spellEnd"/>
            <w:r>
              <w:t xml:space="preserve"> more time at home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</w:p>
          <w:p w14:paraId="04444094" w14:textId="77777777" w:rsidR="000E5843" w:rsidRPr="00DF4F0B" w:rsidRDefault="000E5843" w:rsidP="000921F3"/>
        </w:tc>
      </w:tr>
    </w:tbl>
    <w:p w14:paraId="379E6FFE" w14:textId="2AC89C6A" w:rsidR="000E5843" w:rsidRDefault="000E5843" w:rsidP="006D04BC">
      <w:pPr>
        <w:tabs>
          <w:tab w:val="left" w:pos="580"/>
        </w:tabs>
      </w:pPr>
    </w:p>
    <w:p w14:paraId="6D2565DF" w14:textId="153A9BC4" w:rsidR="000E5843" w:rsidRDefault="000E5843" w:rsidP="006D04BC">
      <w:pPr>
        <w:tabs>
          <w:tab w:val="left" w:pos="580"/>
        </w:tabs>
      </w:pPr>
    </w:p>
    <w:p w14:paraId="04767B29" w14:textId="1FD6D3CA" w:rsidR="000E5843" w:rsidRDefault="000E5843" w:rsidP="006D04BC">
      <w:pPr>
        <w:tabs>
          <w:tab w:val="left" w:pos="580"/>
        </w:tabs>
      </w:pPr>
    </w:p>
    <w:p w14:paraId="0F87A748" w14:textId="5A646390" w:rsidR="000E5843" w:rsidRDefault="000E5843" w:rsidP="006D04BC">
      <w:pPr>
        <w:tabs>
          <w:tab w:val="left" w:pos="580"/>
        </w:tabs>
      </w:pPr>
    </w:p>
    <w:p w14:paraId="584C73D6" w14:textId="4C2B77D9" w:rsidR="000E5843" w:rsidRDefault="000E5843" w:rsidP="006D04BC">
      <w:pPr>
        <w:tabs>
          <w:tab w:val="left" w:pos="580"/>
        </w:tabs>
      </w:pPr>
    </w:p>
    <w:p w14:paraId="3AA19733" w14:textId="1B8DC933" w:rsidR="000E5843" w:rsidRDefault="000E5843" w:rsidP="006D04BC">
      <w:pPr>
        <w:tabs>
          <w:tab w:val="left" w:pos="580"/>
        </w:tabs>
      </w:pPr>
    </w:p>
    <w:p w14:paraId="296C6ED6" w14:textId="11BAFEAB" w:rsidR="000E5843" w:rsidRDefault="000E5843" w:rsidP="006D04BC">
      <w:pPr>
        <w:tabs>
          <w:tab w:val="left" w:pos="580"/>
        </w:tabs>
      </w:pPr>
    </w:p>
    <w:p w14:paraId="4DC8921A" w14:textId="1FBB4CD8" w:rsidR="000E5843" w:rsidRDefault="000E5843" w:rsidP="006D04BC">
      <w:pPr>
        <w:tabs>
          <w:tab w:val="left" w:pos="580"/>
        </w:tabs>
      </w:pPr>
    </w:p>
    <w:p w14:paraId="6F7FC0F9" w14:textId="5C401847" w:rsidR="000E5843" w:rsidRDefault="000E5843" w:rsidP="006D04BC">
      <w:pPr>
        <w:tabs>
          <w:tab w:val="left" w:pos="580"/>
        </w:tabs>
      </w:pPr>
    </w:p>
    <w:p w14:paraId="21F04C1D" w14:textId="1433B35F" w:rsidR="000E5843" w:rsidRDefault="000E5843" w:rsidP="006D04BC">
      <w:pPr>
        <w:tabs>
          <w:tab w:val="left" w:pos="580"/>
        </w:tabs>
      </w:pPr>
    </w:p>
    <w:p w14:paraId="1E75102A" w14:textId="183439CB" w:rsidR="000E5843" w:rsidRDefault="000E5843" w:rsidP="006D04BC">
      <w:pPr>
        <w:tabs>
          <w:tab w:val="left" w:pos="580"/>
        </w:tabs>
      </w:pPr>
    </w:p>
    <w:p w14:paraId="2699EADA" w14:textId="2046A16A" w:rsidR="000E5843" w:rsidRDefault="000E5843" w:rsidP="006D04BC">
      <w:pPr>
        <w:tabs>
          <w:tab w:val="left" w:pos="580"/>
        </w:tabs>
      </w:pPr>
    </w:p>
    <w:p w14:paraId="50AB10A9" w14:textId="5F37C041" w:rsidR="000E5843" w:rsidRDefault="000E5843" w:rsidP="006D04BC">
      <w:pPr>
        <w:tabs>
          <w:tab w:val="left" w:pos="580"/>
        </w:tabs>
      </w:pPr>
    </w:p>
    <w:p w14:paraId="78D77007" w14:textId="7DADED63" w:rsidR="000E5843" w:rsidRDefault="000E5843" w:rsidP="006D04BC">
      <w:pPr>
        <w:tabs>
          <w:tab w:val="left" w:pos="580"/>
        </w:tabs>
      </w:pPr>
    </w:p>
    <w:p w14:paraId="1478EB59" w14:textId="0B5C7EDF" w:rsidR="000E5843" w:rsidRDefault="000E5843" w:rsidP="006D04BC">
      <w:pPr>
        <w:tabs>
          <w:tab w:val="left" w:pos="580"/>
        </w:tabs>
      </w:pPr>
    </w:p>
    <w:p w14:paraId="767BE81E" w14:textId="10D89E17" w:rsidR="000E5843" w:rsidRDefault="000E5843" w:rsidP="006D04BC">
      <w:pPr>
        <w:tabs>
          <w:tab w:val="left" w:pos="580"/>
        </w:tabs>
      </w:pPr>
    </w:p>
    <w:p w14:paraId="61359AE4" w14:textId="77777777" w:rsidR="000E5843" w:rsidRDefault="000E5843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E5843" w14:paraId="089E4364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BD6D4DF" w14:textId="77777777" w:rsidR="000E5843" w:rsidRPr="007A0B59" w:rsidRDefault="000E5843" w:rsidP="000921F3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BB1372A" w14:textId="77777777" w:rsidR="000E5843" w:rsidRPr="007A0B59" w:rsidRDefault="000E5843" w:rsidP="000921F3">
            <w:pPr>
              <w:pStyle w:val="Naslov31"/>
            </w:pPr>
          </w:p>
        </w:tc>
      </w:tr>
      <w:tr w:rsidR="000E5843" w14:paraId="18E6C760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A8C13FE" w14:textId="6725A441" w:rsidR="000E5843" w:rsidRDefault="00BB3605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447423A" wp14:editId="458FADB2">
                  <wp:extent cx="3092400" cy="2530800"/>
                  <wp:effectExtent l="0" t="0" r="0" b="317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AE7C7BF" w14:textId="77777777" w:rsidR="000E5843" w:rsidRPr="00DF4F0B" w:rsidRDefault="000E5843" w:rsidP="000921F3"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November, </w:t>
            </w: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similar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that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October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before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a </w:t>
            </w:r>
            <w:proofErr w:type="spellStart"/>
            <w:r>
              <w:t>sharp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declaration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, it </w:t>
            </w:r>
            <w:proofErr w:type="spellStart"/>
            <w:r>
              <w:t>increased</w:t>
            </w:r>
            <w:proofErr w:type="spellEnd"/>
            <w:r>
              <w:t xml:space="preserve"> more </w:t>
            </w:r>
            <w:proofErr w:type="spellStart"/>
            <w:r>
              <w:t>markedly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mid-June</w:t>
            </w:r>
            <w:proofErr w:type="spellEnd"/>
            <w:r>
              <w:t xml:space="preserve"> to </w:t>
            </w:r>
            <w:proofErr w:type="spellStart"/>
            <w:r>
              <w:t>mid-August</w:t>
            </w:r>
            <w:proofErr w:type="spellEnd"/>
            <w:r>
              <w:t xml:space="preserve">. </w:t>
            </w:r>
            <w:proofErr w:type="spellStart"/>
            <w:r>
              <w:t>Then</w:t>
            </w:r>
            <w:proofErr w:type="spellEnd"/>
            <w:r>
              <w:t xml:space="preserve"> it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10% </w:t>
            </w:r>
            <w:proofErr w:type="spellStart"/>
            <w:r>
              <w:t>below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until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it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2 </w:t>
            </w:r>
            <w:proofErr w:type="spellStart"/>
            <w:r>
              <w:t>October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8 November, it </w:t>
            </w:r>
            <w:proofErr w:type="spellStart"/>
            <w:r>
              <w:t>lagged</w:t>
            </w:r>
            <w:proofErr w:type="spellEnd"/>
            <w:r>
              <w:t xml:space="preserve"> 6% </w:t>
            </w:r>
            <w:proofErr w:type="spellStart"/>
            <w:r>
              <w:t>behind</w:t>
            </w:r>
            <w:proofErr w:type="spellEnd"/>
            <w:r>
              <w:t xml:space="preserve"> last </w:t>
            </w:r>
            <w:proofErr w:type="spellStart"/>
            <w:r>
              <w:t>year's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similarly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hauliers</w:t>
            </w:r>
            <w:proofErr w:type="spellEnd"/>
            <w:r>
              <w:t>.</w:t>
            </w:r>
          </w:p>
        </w:tc>
      </w:tr>
    </w:tbl>
    <w:p w14:paraId="0BECDD0B" w14:textId="149F444B" w:rsidR="000E5843" w:rsidRDefault="000E5843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E5843" w14:paraId="1DBB629B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33DAC05" w14:textId="77777777" w:rsidR="000E5843" w:rsidRPr="007A0B59" w:rsidRDefault="000E5843" w:rsidP="000921F3">
            <w:pPr>
              <w:pStyle w:val="Naslov31"/>
              <w:jc w:val="left"/>
            </w:pP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>, September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FFD2684" w14:textId="77777777" w:rsidR="000E5843" w:rsidRPr="007A0B59" w:rsidRDefault="000E5843" w:rsidP="000921F3">
            <w:pPr>
              <w:pStyle w:val="Naslov31"/>
            </w:pPr>
          </w:p>
        </w:tc>
      </w:tr>
      <w:tr w:rsidR="000E5843" w14:paraId="3E06DEE1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8C2A72E" w14:textId="05F34C14" w:rsidR="000E5843" w:rsidRDefault="00BB3605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6DEEDBE" wp14:editId="1320463A">
                  <wp:extent cx="3096000" cy="2530800"/>
                  <wp:effectExtent l="0" t="0" r="0" b="317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E946582" w14:textId="77777777" w:rsidR="000E5843" w:rsidRPr="00DF4F0B" w:rsidRDefault="000E5843" w:rsidP="000921F3">
            <w:proofErr w:type="spellStart"/>
            <w:r>
              <w:rPr>
                <w:b/>
                <w:bCs/>
              </w:rPr>
              <w:t>Trade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goods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noticeably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third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quarter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it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a </w:t>
            </w:r>
            <w:proofErr w:type="spellStart"/>
            <w:r>
              <w:t>rebound</w:t>
            </w:r>
            <w:proofErr w:type="spellEnd"/>
            <w:r>
              <w:t xml:space="preserve"> in </w:t>
            </w:r>
            <w:proofErr w:type="spellStart"/>
            <w:r>
              <w:t>activity</w:t>
            </w:r>
            <w:proofErr w:type="spellEnd"/>
            <w:r>
              <w:t xml:space="preserve"> in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exports</w:t>
            </w:r>
            <w:proofErr w:type="spellEnd"/>
            <w:r>
              <w:t xml:space="preserve"> to EU </w:t>
            </w:r>
            <w:proofErr w:type="spellStart"/>
            <w:r>
              <w:t>countries</w:t>
            </w:r>
            <w:proofErr w:type="spellEnd"/>
            <w:r>
              <w:t xml:space="preserve"> </w:t>
            </w:r>
            <w:proofErr w:type="spellStart"/>
            <w:r>
              <w:t>picked</w:t>
            </w:r>
            <w:proofErr w:type="spellEnd"/>
            <w:r>
              <w:t xml:space="preserve"> up in </w:t>
            </w:r>
            <w:proofErr w:type="spellStart"/>
            <w:r>
              <w:t>particular</w:t>
            </w:r>
            <w:proofErr w:type="spellEnd"/>
            <w:r>
              <w:t xml:space="preserve">, </w:t>
            </w:r>
            <w:proofErr w:type="spellStart"/>
            <w:r>
              <w:t>though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almost</w:t>
            </w:r>
            <w:proofErr w:type="spellEnd"/>
            <w:r>
              <w:t xml:space="preserve"> 6%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recovered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majority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>,</w:t>
            </w:r>
            <w:r>
              <w:rPr>
                <w:rStyle w:val="Sprotnaopomba-sklic"/>
              </w:rPr>
              <w:footnoteReference w:id="1"/>
            </w:r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 (</w:t>
            </w:r>
            <w:proofErr w:type="spellStart"/>
            <w:r>
              <w:t>around</w:t>
            </w:r>
            <w:proofErr w:type="spellEnd"/>
            <w:r>
              <w:t xml:space="preserve"> one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total </w:t>
            </w:r>
            <w:proofErr w:type="spellStart"/>
            <w:r>
              <w:t>exports</w:t>
            </w:r>
            <w:proofErr w:type="spellEnd"/>
            <w:r>
              <w:t xml:space="preserve">),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decreased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the</w:t>
            </w:r>
            <w:proofErr w:type="spellEnd"/>
            <w:r>
              <w:t xml:space="preserve">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in </w:t>
            </w:r>
            <w:proofErr w:type="spellStart"/>
            <w:r>
              <w:t>particular</w:t>
            </w:r>
            <w:proofErr w:type="spellEnd"/>
            <w:r>
              <w:t xml:space="preserve">, more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parts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accessories</w:t>
            </w:r>
            <w:proofErr w:type="spellEnd"/>
            <w:r>
              <w:t xml:space="preserve">.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electrical</w:t>
            </w:r>
            <w:proofErr w:type="spellEnd"/>
            <w:r>
              <w:t xml:space="preserve"> </w:t>
            </w:r>
            <w:proofErr w:type="spellStart"/>
            <w:r>
              <w:t>machinery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rose </w:t>
            </w:r>
            <w:proofErr w:type="spellStart"/>
            <w:r>
              <w:t>markedly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manufactured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more </w:t>
            </w:r>
            <w:proofErr w:type="spellStart"/>
            <w:r>
              <w:t>modest</w:t>
            </w:r>
            <w:proofErr w:type="spellEnd"/>
            <w:r>
              <w:t xml:space="preserve"> (</w:t>
            </w:r>
            <w:proofErr w:type="spellStart"/>
            <w:r>
              <w:t>metals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metal </w:t>
            </w:r>
            <w:proofErr w:type="spellStart"/>
            <w:r>
              <w:t>products</w:t>
            </w:r>
            <w:proofErr w:type="spellEnd"/>
            <w:r>
              <w:t xml:space="preserve">).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(</w:t>
            </w:r>
            <w:proofErr w:type="spellStart"/>
            <w:r>
              <w:t>excluding</w:t>
            </w:r>
            <w:proofErr w:type="spellEnd"/>
            <w:r>
              <w:t xml:space="preserve"> </w:t>
            </w:r>
            <w:proofErr w:type="spellStart"/>
            <w:r>
              <w:t>oil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oil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). </w:t>
            </w:r>
            <w:proofErr w:type="spellStart"/>
            <w:r>
              <w:t>Companies</w:t>
            </w:r>
            <w:proofErr w:type="spellEnd"/>
            <w:r>
              <w:t xml:space="preserve"> are more </w:t>
            </w:r>
            <w:proofErr w:type="spellStart"/>
            <w:r>
              <w:t>optimistic</w:t>
            </w:r>
            <w:proofErr w:type="spellEnd"/>
            <w:r>
              <w:t xml:space="preserve"> </w:t>
            </w:r>
            <w:proofErr w:type="spellStart"/>
            <w:r>
              <w:t>regarding</w:t>
            </w:r>
            <w:proofErr w:type="spellEnd"/>
            <w:r>
              <w:t xml:space="preserve"> future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demand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indicates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could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on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those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,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</w:t>
            </w:r>
            <w:proofErr w:type="spellStart"/>
            <w:r>
              <w:t>Slovenia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are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now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severe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companies</w:t>
            </w:r>
            <w:proofErr w:type="spellEnd"/>
            <w:r>
              <w:t xml:space="preserve"> more </w:t>
            </w:r>
            <w:proofErr w:type="spellStart"/>
            <w:r>
              <w:t>adapted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situation</w:t>
            </w:r>
            <w:proofErr w:type="spellEnd"/>
            <w:r>
              <w:t>.</w:t>
            </w:r>
          </w:p>
        </w:tc>
      </w:tr>
    </w:tbl>
    <w:p w14:paraId="7A7099E1" w14:textId="77777777" w:rsidR="000E5843" w:rsidRDefault="000E5843" w:rsidP="006D04BC">
      <w:pPr>
        <w:tabs>
          <w:tab w:val="left" w:pos="580"/>
        </w:tabs>
      </w:pPr>
    </w:p>
    <w:p w14:paraId="3C9521DA" w14:textId="4500497F" w:rsidR="000E5843" w:rsidRDefault="000E5843" w:rsidP="006D04BC">
      <w:pPr>
        <w:tabs>
          <w:tab w:val="left" w:pos="580"/>
        </w:tabs>
      </w:pPr>
    </w:p>
    <w:p w14:paraId="3710798F" w14:textId="4BB78C8A" w:rsidR="00BB3605" w:rsidRDefault="00BB3605" w:rsidP="006D04BC">
      <w:pPr>
        <w:tabs>
          <w:tab w:val="left" w:pos="580"/>
        </w:tabs>
      </w:pPr>
    </w:p>
    <w:p w14:paraId="5B975F1A" w14:textId="3608F5AB" w:rsidR="00BB3605" w:rsidRDefault="00BB3605" w:rsidP="006D04BC">
      <w:pPr>
        <w:tabs>
          <w:tab w:val="left" w:pos="580"/>
        </w:tabs>
      </w:pPr>
    </w:p>
    <w:p w14:paraId="10C57C76" w14:textId="4ED3E77C" w:rsidR="00BB3605" w:rsidRDefault="00BB3605" w:rsidP="006D04BC">
      <w:pPr>
        <w:tabs>
          <w:tab w:val="left" w:pos="580"/>
        </w:tabs>
      </w:pPr>
    </w:p>
    <w:p w14:paraId="32645F6F" w14:textId="5F1F373B" w:rsidR="00BB3605" w:rsidRDefault="00BB3605" w:rsidP="006D04BC">
      <w:pPr>
        <w:tabs>
          <w:tab w:val="left" w:pos="580"/>
        </w:tabs>
      </w:pPr>
    </w:p>
    <w:p w14:paraId="76D4A31B" w14:textId="260935F1" w:rsidR="000E5843" w:rsidRDefault="000E5843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E5843" w14:paraId="57C48C8D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F424FD3" w14:textId="77777777" w:rsidR="000E5843" w:rsidRPr="006C2117" w:rsidRDefault="000E5843" w:rsidP="000921F3">
            <w:pPr>
              <w:pStyle w:val="Naslov31"/>
              <w:jc w:val="left"/>
            </w:pPr>
            <w:proofErr w:type="spellStart"/>
            <w:r>
              <w:lastRenderedPageBreak/>
              <w:t>Production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in </w:t>
            </w:r>
            <w:proofErr w:type="spellStart"/>
            <w:r>
              <w:t>manufacturing</w:t>
            </w:r>
            <w:proofErr w:type="spellEnd"/>
            <w:r>
              <w:t>, September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DFD4172" w14:textId="77777777" w:rsidR="000E5843" w:rsidRPr="006C2117" w:rsidRDefault="000E5843" w:rsidP="000921F3">
            <w:pPr>
              <w:pStyle w:val="Naslov31"/>
            </w:pPr>
          </w:p>
        </w:tc>
      </w:tr>
      <w:tr w:rsidR="000E5843" w14:paraId="375C543E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A50EAC5" w14:textId="423B711F" w:rsidR="000E5843" w:rsidRDefault="002A4FFE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239A33" wp14:editId="22FDC759">
                  <wp:extent cx="3103200" cy="2516400"/>
                  <wp:effectExtent l="0" t="0" r="254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00" cy="251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D4B5078" w14:textId="77777777" w:rsidR="000E5843" w:rsidRDefault="000E5843" w:rsidP="000921F3">
            <w:pPr>
              <w:rPr>
                <w:bCs/>
              </w:rPr>
            </w:pPr>
            <w:proofErr w:type="spellStart"/>
            <w:r>
              <w:rPr>
                <w:b/>
              </w:rPr>
              <w:t>Manufacturing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strongly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third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but</w:t>
            </w:r>
            <w:proofErr w:type="spellEnd"/>
            <w:r>
              <w:rPr>
                <w:b/>
              </w:rPr>
              <w:t xml:space="preserve"> in September </w:t>
            </w:r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came</w:t>
            </w:r>
            <w:proofErr w:type="spellEnd"/>
            <w:r>
              <w:rPr>
                <w:b/>
              </w:rPr>
              <w:t xml:space="preserve"> to a </w:t>
            </w:r>
            <w:proofErr w:type="spellStart"/>
            <w:r>
              <w:rPr>
                <w:b/>
              </w:rPr>
              <w:t>halt</w:t>
            </w:r>
            <w:proofErr w:type="spellEnd"/>
            <w:r>
              <w:rPr>
                <w:b/>
              </w:rPr>
              <w:t xml:space="preserve"> in most </w:t>
            </w:r>
            <w:proofErr w:type="spellStart"/>
            <w:r>
              <w:rPr>
                <w:b/>
              </w:rPr>
              <w:t>industries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least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decreased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.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manufacture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machinery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some </w:t>
            </w:r>
            <w:proofErr w:type="spellStart"/>
            <w:r>
              <w:t>low-technology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contracted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(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-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wood-processing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).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majority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lagging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last </w:t>
            </w:r>
            <w:proofErr w:type="spellStart"/>
            <w:r>
              <w:t>year's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despite</w:t>
            </w:r>
            <w:proofErr w:type="spellEnd"/>
            <w:r>
              <w:t xml:space="preserve"> a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production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metal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leather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decreasing</w:t>
            </w:r>
            <w:proofErr w:type="spellEnd"/>
            <w:r>
              <w:t xml:space="preserve"> </w:t>
            </w:r>
            <w:proofErr w:type="spellStart"/>
            <w:r>
              <w:t>notably</w:t>
            </w:r>
            <w:proofErr w:type="spellEnd"/>
            <w:r>
              <w:t xml:space="preserve"> in motor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electrical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 </w:t>
            </w:r>
            <w:proofErr w:type="spellStart"/>
            <w:r>
              <w:t>manufacturing</w:t>
            </w:r>
            <w:proofErr w:type="spellEnd"/>
            <w:r>
              <w:t xml:space="preserve">.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i.e</w:t>
            </w:r>
            <w:proofErr w:type="spellEnd"/>
            <w:r>
              <w:t xml:space="preserve">.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tightening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most EU </w:t>
            </w:r>
            <w:proofErr w:type="spellStart"/>
            <w:r>
              <w:t>countries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improvement</w:t>
            </w:r>
            <w:proofErr w:type="spellEnd"/>
            <w:r>
              <w:t xml:space="preserve"> in business </w:t>
            </w:r>
            <w:proofErr w:type="spellStart"/>
            <w:r>
              <w:t>expectations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future </w:t>
            </w:r>
            <w:proofErr w:type="spellStart"/>
            <w:r>
              <w:t>demand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amid </w:t>
            </w:r>
            <w:proofErr w:type="spellStart"/>
            <w:r>
              <w:t>uncertain</w:t>
            </w:r>
            <w:proofErr w:type="spellEnd"/>
            <w:r>
              <w:t xml:space="preserve">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insufficient</w:t>
            </w:r>
            <w:proofErr w:type="spellEnd"/>
            <w:r>
              <w:t xml:space="preserve"> </w:t>
            </w:r>
            <w:proofErr w:type="spellStart"/>
            <w:r>
              <w:t>demand</w:t>
            </w:r>
            <w:proofErr w:type="spellEnd"/>
            <w:r>
              <w:t>.</w:t>
            </w:r>
          </w:p>
          <w:p w14:paraId="4D5B01AE" w14:textId="77777777" w:rsidR="000E5843" w:rsidRPr="00DF4F0B" w:rsidRDefault="000E5843" w:rsidP="000921F3"/>
        </w:tc>
      </w:tr>
      <w:tr w:rsidR="000E5843" w14:paraId="6A9E0434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6118B37" w14:textId="22C03731" w:rsidR="000E5843" w:rsidRDefault="000E5843" w:rsidP="000921F3">
            <w:pPr>
              <w:pStyle w:val="Naslov31"/>
              <w:jc w:val="left"/>
            </w:pPr>
          </w:p>
          <w:p w14:paraId="6A167181" w14:textId="77777777" w:rsidR="000E5843" w:rsidRPr="007A0B59" w:rsidRDefault="000E5843" w:rsidP="000921F3">
            <w:pPr>
              <w:pStyle w:val="Naslov31"/>
              <w:jc w:val="left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put in place, September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A0D485D" w14:textId="77777777" w:rsidR="000E5843" w:rsidRPr="007A0B59" w:rsidRDefault="000E5843" w:rsidP="000921F3">
            <w:pPr>
              <w:pStyle w:val="Naslov31"/>
            </w:pPr>
          </w:p>
        </w:tc>
      </w:tr>
      <w:tr w:rsidR="000E5843" w14:paraId="2A9AE60A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B1438CC" w14:textId="2228C7A2" w:rsidR="000E5843" w:rsidRDefault="002A4FFE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CDCE0B" wp14:editId="5618B307">
                  <wp:extent cx="3038400" cy="2523600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1D3D841" w14:textId="77777777" w:rsidR="000E5843" w:rsidRDefault="000E5843" w:rsidP="000921F3">
            <w:proofErr w:type="spellStart"/>
            <w:r>
              <w:rPr>
                <w:rStyle w:val="Krepko"/>
              </w:rPr>
              <w:t>After</w:t>
            </w:r>
            <w:proofErr w:type="spellEnd"/>
            <w:r>
              <w:rPr>
                <w:rStyle w:val="Krepko"/>
              </w:rPr>
              <w:t xml:space="preserve"> a </w:t>
            </w:r>
            <w:proofErr w:type="spellStart"/>
            <w:r>
              <w:rPr>
                <w:rStyle w:val="Krepko"/>
              </w:rPr>
              <w:t>decline</w:t>
            </w:r>
            <w:proofErr w:type="spellEnd"/>
            <w:r>
              <w:rPr>
                <w:rStyle w:val="Krepko"/>
              </w:rPr>
              <w:t xml:space="preserve"> in </w:t>
            </w:r>
            <w:proofErr w:type="spellStart"/>
            <w:r>
              <w:rPr>
                <w:rStyle w:val="Krepko"/>
              </w:rPr>
              <w:t>the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spring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months</w:t>
            </w:r>
            <w:proofErr w:type="spellEnd"/>
            <w:r>
              <w:rPr>
                <w:rStyle w:val="Krepko"/>
              </w:rPr>
              <w:t xml:space="preserve">, </w:t>
            </w:r>
            <w:proofErr w:type="spellStart"/>
            <w:r>
              <w:rPr>
                <w:rStyle w:val="Krepko"/>
              </w:rPr>
              <w:t>construction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activity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strengthened</w:t>
            </w:r>
            <w:proofErr w:type="spellEnd"/>
            <w:r>
              <w:rPr>
                <w:rStyle w:val="Krepko"/>
              </w:rPr>
              <w:t xml:space="preserve"> in </w:t>
            </w:r>
            <w:proofErr w:type="spellStart"/>
            <w:r>
              <w:rPr>
                <w:rStyle w:val="Krepko"/>
              </w:rPr>
              <w:t>the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third</w:t>
            </w:r>
            <w:proofErr w:type="spellEnd"/>
            <w:r>
              <w:rPr>
                <w:rStyle w:val="Krepko"/>
              </w:rPr>
              <w:t xml:space="preserve"> </w:t>
            </w:r>
            <w:proofErr w:type="spellStart"/>
            <w:r>
              <w:rPr>
                <w:rStyle w:val="Krepko"/>
              </w:rPr>
              <w:t>quarter</w:t>
            </w:r>
            <w:proofErr w:type="spellEnd"/>
            <w:r>
              <w:rPr>
                <w:rStyle w:val="Krepko"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output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. In September, it </w:t>
            </w:r>
            <w:proofErr w:type="spellStart"/>
            <w:r>
              <w:t>was</w:t>
            </w:r>
            <w:proofErr w:type="spellEnd"/>
            <w:r>
              <w:t xml:space="preserve"> 11.6%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February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month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outbreak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2018 </w:t>
            </w:r>
            <w:proofErr w:type="spellStart"/>
            <w:r>
              <w:t>and</w:t>
            </w:r>
            <w:proofErr w:type="spellEnd"/>
            <w:r>
              <w:t xml:space="preserve"> 2019,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in non-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, at more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level</w:t>
            </w:r>
            <w:proofErr w:type="spellEnd"/>
            <w:r>
              <w:t xml:space="preserve"> in civil-engineering </w:t>
            </w:r>
            <w:proofErr w:type="spellStart"/>
            <w:r>
              <w:t>works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in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 (</w:t>
            </w:r>
            <w:proofErr w:type="spellStart"/>
            <w:r>
              <w:t>where</w:t>
            </w:r>
            <w:proofErr w:type="spellEnd"/>
            <w:r>
              <w:t xml:space="preserve"> data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months</w:t>
            </w:r>
            <w:proofErr w:type="spellEnd"/>
            <w:r>
              <w:t xml:space="preserve"> are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reliable</w:t>
            </w:r>
            <w:proofErr w:type="spellEnd"/>
            <w:r>
              <w:t xml:space="preserve">). </w:t>
            </w:r>
          </w:p>
          <w:p w14:paraId="171C0FE8" w14:textId="77777777" w:rsidR="000E5843" w:rsidRPr="00DF4F0B" w:rsidRDefault="000E5843" w:rsidP="000921F3">
            <w:r>
              <w:t xml:space="preserve">Short-term </w:t>
            </w:r>
            <w:proofErr w:type="spellStart"/>
            <w:r>
              <w:t>prospects</w:t>
            </w:r>
            <w:proofErr w:type="spellEnd"/>
            <w:r>
              <w:t xml:space="preserve"> </w:t>
            </w:r>
            <w:proofErr w:type="spellStart"/>
            <w:r>
              <w:t>remain</w:t>
            </w:r>
            <w:proofErr w:type="spellEnd"/>
            <w:r>
              <w:t xml:space="preserve"> </w:t>
            </w:r>
            <w:proofErr w:type="spellStart"/>
            <w:r>
              <w:t>favourable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civil-engineering </w:t>
            </w:r>
            <w:proofErr w:type="spellStart"/>
            <w:r>
              <w:t>works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look</w:t>
            </w:r>
            <w:proofErr w:type="spellEnd"/>
            <w:r>
              <w:t xml:space="preserve"> </w:t>
            </w:r>
            <w:proofErr w:type="spellStart"/>
            <w:r>
              <w:t>worse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non-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stock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contracts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civil-engineering </w:t>
            </w:r>
            <w:proofErr w:type="spellStart"/>
            <w:r>
              <w:t>works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almost</w:t>
            </w:r>
            <w:proofErr w:type="spellEnd"/>
            <w:r>
              <w:t xml:space="preserve"> 50%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 it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10%.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total </w:t>
            </w:r>
            <w:proofErr w:type="spellStart"/>
            <w:r>
              <w:t>floor</w:t>
            </w:r>
            <w:proofErr w:type="spellEnd"/>
            <w:r>
              <w:t xml:space="preserve"> area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 </w:t>
            </w:r>
            <w:proofErr w:type="spellStart"/>
            <w:r>
              <w:t>planned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issued</w:t>
            </w:r>
            <w:proofErr w:type="spellEnd"/>
            <w:r>
              <w:t xml:space="preserve"> </w:t>
            </w:r>
            <w:proofErr w:type="spellStart"/>
            <w:r>
              <w:t>building</w:t>
            </w:r>
            <w:proofErr w:type="spellEnd"/>
            <w:r>
              <w:t xml:space="preserve"> </w:t>
            </w:r>
            <w:proofErr w:type="spellStart"/>
            <w:r>
              <w:t>permits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lag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decreased</w:t>
            </w:r>
            <w:proofErr w:type="spellEnd"/>
            <w:r>
              <w:t>.</w:t>
            </w:r>
          </w:p>
        </w:tc>
      </w:tr>
    </w:tbl>
    <w:p w14:paraId="682F9C8F" w14:textId="26DC556E" w:rsidR="000E5843" w:rsidRDefault="000E5843" w:rsidP="006D04BC">
      <w:pPr>
        <w:tabs>
          <w:tab w:val="left" w:pos="580"/>
        </w:tabs>
      </w:pPr>
    </w:p>
    <w:p w14:paraId="6DC620EB" w14:textId="440B49D3" w:rsidR="000E5843" w:rsidRDefault="000E5843" w:rsidP="006D04BC">
      <w:pPr>
        <w:tabs>
          <w:tab w:val="left" w:pos="580"/>
        </w:tabs>
      </w:pPr>
    </w:p>
    <w:p w14:paraId="001C04B0" w14:textId="77777777" w:rsidR="000E5843" w:rsidRDefault="000E5843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E5843" w14:paraId="44FEFB3A" w14:textId="77777777" w:rsidTr="000921F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D24D883" w14:textId="77777777" w:rsidR="000E5843" w:rsidRPr="006C2117" w:rsidRDefault="000E5843" w:rsidP="000921F3">
            <w:pPr>
              <w:pStyle w:val="Naslov31"/>
              <w:jc w:val="left"/>
            </w:pPr>
            <w:proofErr w:type="spellStart"/>
            <w:r>
              <w:lastRenderedPageBreak/>
              <w:t>The</w:t>
            </w:r>
            <w:proofErr w:type="spellEnd"/>
            <w:r>
              <w:t xml:space="preserve"> balance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>
              <w:t>, September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992EF9B" w14:textId="77777777" w:rsidR="000E5843" w:rsidRPr="006C2117" w:rsidRDefault="000E5843" w:rsidP="000921F3">
            <w:pPr>
              <w:pStyle w:val="Naslov31"/>
            </w:pPr>
          </w:p>
        </w:tc>
      </w:tr>
      <w:tr w:rsidR="000E5843" w14:paraId="7B90C59C" w14:textId="77777777" w:rsidTr="000921F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4F8CBD2" w14:textId="2557B8D0" w:rsidR="000E5843" w:rsidRDefault="00EB3087" w:rsidP="000921F3">
            <w:pPr>
              <w:pStyle w:val="Odstavekseznama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4AFCBC6" wp14:editId="15D324E7">
                  <wp:extent cx="3081600" cy="2728800"/>
                  <wp:effectExtent l="0" t="0" r="508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7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7AFF268" w14:textId="77777777" w:rsidR="000E5843" w:rsidRDefault="000E5843" w:rsidP="000921F3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third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quarter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movements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current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account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balance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payments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mainly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reflected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wider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surplus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goods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much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volume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trade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travel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services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due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measures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contain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spread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highest</w:t>
            </w:r>
            <w:proofErr w:type="spellEnd"/>
            <w:r>
              <w:t xml:space="preserve"> to date, </w:t>
            </w:r>
            <w:proofErr w:type="spellStart"/>
            <w:r>
              <w:t>totalled</w:t>
            </w:r>
            <w:proofErr w:type="spellEnd"/>
            <w:r>
              <w:t xml:space="preserve"> EUR 3.1 </w:t>
            </w:r>
            <w:proofErr w:type="spellStart"/>
            <w:r>
              <w:t>billion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12-month period (6.9%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estimated</w:t>
            </w:r>
            <w:proofErr w:type="spellEnd"/>
            <w:r>
              <w:t xml:space="preserve"> GDP). Amid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terms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attributable</w:t>
            </w:r>
            <w:proofErr w:type="spellEnd"/>
            <w:r>
              <w:t xml:space="preserve"> to a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surplus</w:t>
            </w:r>
            <w:proofErr w:type="spellEnd"/>
            <w:r>
              <w:rPr>
                <w:i/>
                <w:iCs/>
              </w:rPr>
              <w:t xml:space="preserve"> in </w:t>
            </w:r>
            <w:proofErr w:type="spellStart"/>
            <w:r>
              <w:rPr>
                <w:i/>
                <w:iCs/>
              </w:rPr>
              <w:t>trade</w:t>
            </w:r>
            <w:proofErr w:type="spellEnd"/>
            <w:r>
              <w:t xml:space="preserve">,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real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deeper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exports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secondary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income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VAT- </w:t>
            </w:r>
            <w:proofErr w:type="spellStart"/>
            <w:r>
              <w:t>and</w:t>
            </w:r>
            <w:proofErr w:type="spellEnd"/>
            <w:r>
              <w:t xml:space="preserve"> GNI-</w:t>
            </w:r>
            <w:proofErr w:type="spellStart"/>
            <w:r>
              <w:t>based</w:t>
            </w:r>
            <w:proofErr w:type="spellEnd"/>
            <w:r>
              <w:t xml:space="preserve"> </w:t>
            </w:r>
            <w:proofErr w:type="spellStart"/>
            <w:r>
              <w:t>contributions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EU </w:t>
            </w:r>
            <w:proofErr w:type="spellStart"/>
            <w:r>
              <w:t>budget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taxes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contributions</w:t>
            </w:r>
            <w:proofErr w:type="spellEnd"/>
            <w:r>
              <w:t xml:space="preserve"> </w:t>
            </w:r>
            <w:proofErr w:type="spellStart"/>
            <w:r>
              <w:t>abroad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surplus</w:t>
            </w:r>
            <w:proofErr w:type="spellEnd"/>
            <w:r>
              <w:rPr>
                <w:i/>
                <w:iCs/>
              </w:rPr>
              <w:t xml:space="preserve"> in </w:t>
            </w:r>
            <w:proofErr w:type="spellStart"/>
            <w:r>
              <w:rPr>
                <w:i/>
                <w:iCs/>
              </w:rPr>
              <w:t>services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.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primary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income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</w:t>
            </w:r>
            <w:proofErr w:type="spellStart"/>
            <w:r>
              <w:t>labour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, as </w:t>
            </w:r>
            <w:proofErr w:type="spellStart"/>
            <w:r>
              <w:t>revenue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daily</w:t>
            </w:r>
            <w:proofErr w:type="spellEnd"/>
            <w:r>
              <w:t xml:space="preserve"> </w:t>
            </w:r>
            <w:proofErr w:type="spellStart"/>
            <w:r>
              <w:t>migrants</w:t>
            </w:r>
            <w:proofErr w:type="spellEnd"/>
            <w:r>
              <w:t xml:space="preserve"> </w:t>
            </w:r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abroad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revenue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foreigners</w:t>
            </w:r>
            <w:proofErr w:type="spellEnd"/>
            <w:r>
              <w:t xml:space="preserve"> </w:t>
            </w:r>
            <w:proofErr w:type="spellStart"/>
            <w:r>
              <w:t>working</w:t>
            </w:r>
            <w:proofErr w:type="spellEnd"/>
            <w:r>
              <w:t xml:space="preserve"> in </w:t>
            </w:r>
            <w:proofErr w:type="spellStart"/>
            <w:r>
              <w:t>Slovenia</w:t>
            </w:r>
            <w:proofErr w:type="spellEnd"/>
            <w:r>
              <w:t xml:space="preserve">. </w:t>
            </w:r>
            <w:proofErr w:type="spellStart"/>
            <w:r>
              <w:t>Higher</w:t>
            </w:r>
            <w:proofErr w:type="spellEnd"/>
            <w:r>
              <w:t xml:space="preserve">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dividends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investment</w:t>
            </w:r>
            <w:proofErr w:type="spellEnd"/>
            <w:r>
              <w:t xml:space="preserve"> in </w:t>
            </w:r>
            <w:proofErr w:type="spellStart"/>
            <w:r>
              <w:t>securities</w:t>
            </w:r>
            <w:proofErr w:type="spellEnd"/>
            <w:r>
              <w:t xml:space="preserve">. </w:t>
            </w:r>
          </w:p>
          <w:p w14:paraId="13F365B0" w14:textId="77777777" w:rsidR="000E5843" w:rsidRPr="00DF4F0B" w:rsidRDefault="000E5843" w:rsidP="000921F3"/>
        </w:tc>
      </w:tr>
    </w:tbl>
    <w:p w14:paraId="67530CCC" w14:textId="0F07182C" w:rsidR="001A31EE" w:rsidRDefault="001A31EE" w:rsidP="006D04BC">
      <w:pPr>
        <w:tabs>
          <w:tab w:val="left" w:pos="580"/>
        </w:tabs>
      </w:pPr>
    </w:p>
    <w:p w14:paraId="781EDC67" w14:textId="77777777" w:rsidR="006D04BC" w:rsidRDefault="006D04BC" w:rsidP="006D04BC">
      <w:pPr>
        <w:tabs>
          <w:tab w:val="left" w:pos="580"/>
        </w:tabs>
      </w:pPr>
    </w:p>
    <w:p w14:paraId="52FA43A4" w14:textId="77777777" w:rsidR="001A31EE" w:rsidRDefault="001A31EE" w:rsidP="006D04BC">
      <w:pPr>
        <w:sectPr w:rsidR="001A31EE" w:rsidSect="006D04BC"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6AEDAE1D" w:rsidR="006D04BC" w:rsidRDefault="00645645" w:rsidP="006D04BC">
      <w:r>
        <w:rPr>
          <w:noProof/>
          <w:lang w:val="en-GB" w:eastAsia="en-GB"/>
        </w:rPr>
        <w:lastRenderedPageBreak/>
        <w:drawing>
          <wp:inline distT="0" distB="0" distL="0" distR="0" wp14:anchorId="3B3D8393" wp14:editId="5B1F286C">
            <wp:extent cx="6120130" cy="8386445"/>
            <wp:effectExtent l="0" t="0" r="0" b="0"/>
            <wp:docPr id="2" name="Picture 3" descr="Table of selected macroeconomic indicators for Slovenia">
              <a:extLst xmlns:a="http://schemas.openxmlformats.org/drawingml/2006/main">
                <a:ext uri="{FF2B5EF4-FFF2-40B4-BE49-F238E27FC236}">
                  <a16:creationId xmlns:a16="http://schemas.microsoft.com/office/drawing/2014/main" id="{B7D01D7E-31E6-4711-A45D-D68C7B68B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Table of selected macroeconomic indicators for Slovenia">
                      <a:extLst>
                        <a:ext uri="{FF2B5EF4-FFF2-40B4-BE49-F238E27FC236}">
                          <a16:creationId xmlns:a16="http://schemas.microsoft.com/office/drawing/2014/main" id="{B7D01D7E-31E6-4711-A45D-D68C7B68BE0F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angl TGG tabela - NE SPREMINJAJ'!$A$1:$L$78" spid="_x0000_s29750"/>
                        </a:ext>
                      </a:extLst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6292" w14:textId="77777777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6E015DA1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iperpovezava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EB3087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11C3C1FD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iperpovezava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EB308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91F7139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iperpovezava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EB3087">
          <w:rPr>
            <w:noProof/>
            <w:sz w:val="18"/>
            <w:szCs w:val="18"/>
          </w:rPr>
          <w:t>6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1828C7E3" w14:textId="77777777" w:rsidR="000E5843" w:rsidRDefault="000E5843" w:rsidP="000E5843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proofErr w:type="spellStart"/>
      <w:r>
        <w:t>Detailed</w:t>
      </w:r>
      <w:proofErr w:type="spellEnd"/>
      <w:r>
        <w:t xml:space="preserve"> data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SITC are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August</w:t>
      </w:r>
      <w:proofErr w:type="spellEnd"/>
      <w:r>
        <w:t xml:space="preserve"> 2020.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32981B14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5843">
      <w:t>16 November 2020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Glava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E5843"/>
    <w:rsid w:val="000F15D3"/>
    <w:rsid w:val="0010323B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A4FF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349F5"/>
    <w:rsid w:val="00546DBF"/>
    <w:rsid w:val="005964A5"/>
    <w:rsid w:val="005C546C"/>
    <w:rsid w:val="006269CE"/>
    <w:rsid w:val="0063497B"/>
    <w:rsid w:val="00645645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3EC5"/>
    <w:rsid w:val="007A6084"/>
    <w:rsid w:val="007B7110"/>
    <w:rsid w:val="007F1307"/>
    <w:rsid w:val="00812D81"/>
    <w:rsid w:val="00813913"/>
    <w:rsid w:val="00836851"/>
    <w:rsid w:val="00860582"/>
    <w:rsid w:val="00887D7E"/>
    <w:rsid w:val="009023FF"/>
    <w:rsid w:val="00910265"/>
    <w:rsid w:val="0093604B"/>
    <w:rsid w:val="00940DB2"/>
    <w:rsid w:val="00946C4C"/>
    <w:rsid w:val="00966CCD"/>
    <w:rsid w:val="009869EF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B3605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0771"/>
    <w:rsid w:val="00CF6407"/>
    <w:rsid w:val="00D10D15"/>
    <w:rsid w:val="00D312B6"/>
    <w:rsid w:val="00D336BB"/>
    <w:rsid w:val="00D428C8"/>
    <w:rsid w:val="00D53A43"/>
    <w:rsid w:val="00D64FC7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B3087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  <w15:docId w15:val="{86A9AE34-87CA-48F9-A0D4-25F769B8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paragraph" w:styleId="Sprotnaopomba-besedilo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avaden"/>
    <w:link w:val="Sprotnaopomba-besediloZnak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1 Znak,Sprotna opomba - besedilo Znak Znak2 Znak,Sprotna opomba - besedilo Znak1 Znak Znak1 Znak,fn Znak,Char Ch Znak"/>
    <w:basedOn w:val="Privzetapisavaodstavka"/>
    <w:link w:val="Sprotnaopomba-besedilo"/>
    <w:uiPriority w:val="99"/>
    <w:rsid w:val="006D04BC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Privzetapisavaodstavka"/>
    <w:uiPriority w:val="99"/>
    <w:unhideWhenUsed/>
    <w:qFormat/>
    <w:rsid w:val="00C741A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30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D0300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3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D04BC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0E58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~0069560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7C092-2143-4FCA-9E8D-6F6D7B5C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~0069560</Template>
  <TotalTime>1</TotalTime>
  <Pages>6</Pages>
  <Words>1381</Words>
  <Characters>7447</Characters>
  <Application>Microsoft Office Word</Application>
  <DocSecurity>0</DocSecurity>
  <Lines>256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Mojca Bizjak</cp:lastModifiedBy>
  <cp:revision>2</cp:revision>
  <cp:lastPrinted>2020-11-20T10:47:00Z</cp:lastPrinted>
  <dcterms:created xsi:type="dcterms:W3CDTF">2020-11-20T11:51:00Z</dcterms:created>
  <dcterms:modified xsi:type="dcterms:W3CDTF">2020-11-20T11:51:00Z</dcterms:modified>
</cp:coreProperties>
</file>