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1EB82512" w:rsidR="0026694E" w:rsidRPr="00B913B5" w:rsidRDefault="00F03C63" w:rsidP="0026694E">
      <w:pPr>
        <w:rPr>
          <w:sz w:val="32"/>
          <w:szCs w:val="36"/>
        </w:rPr>
      </w:pPr>
      <w:r>
        <w:rPr>
          <w:sz w:val="32"/>
          <w:szCs w:val="36"/>
        </w:rPr>
        <w:t>9</w:t>
      </w:r>
      <w:r w:rsidR="0026694E" w:rsidRPr="00B913B5">
        <w:rPr>
          <w:sz w:val="32"/>
          <w:szCs w:val="36"/>
        </w:rPr>
        <w:t>–1</w:t>
      </w:r>
      <w:r>
        <w:rPr>
          <w:sz w:val="32"/>
          <w:szCs w:val="36"/>
        </w:rPr>
        <w:t>2</w:t>
      </w:r>
      <w:r w:rsidR="0026694E" w:rsidRPr="00B913B5"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February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</w:t>
      </w:r>
      <w:r w:rsidR="0026694E" w:rsidRPr="00B913B5">
        <w:rPr>
          <w:sz w:val="32"/>
          <w:szCs w:val="36"/>
        </w:rPr>
        <w:t>1</w:t>
      </w:r>
    </w:p>
    <w:p w14:paraId="32AF1D67" w14:textId="77777777" w:rsidR="00DF4F0B" w:rsidRDefault="00DF4F0B"/>
    <w:p w14:paraId="0307D3C2" w14:textId="74644ECE" w:rsidR="006D04BC" w:rsidRPr="0026694E" w:rsidRDefault="006A117A" w:rsidP="006D04BC">
      <w:pPr>
        <w:tabs>
          <w:tab w:val="left" w:pos="580"/>
        </w:tabs>
        <w:rPr>
          <w:szCs w:val="20"/>
        </w:rPr>
      </w:pPr>
      <w:bookmarkStart w:id="0" w:name="_Hlk54096721"/>
      <w:r>
        <w:t xml:space="preserve">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2019.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to a </w:t>
      </w:r>
      <w:proofErr w:type="spellStart"/>
      <w:r>
        <w:t>halt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household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is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data on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at </w:t>
      </w:r>
      <w:proofErr w:type="spellStart"/>
      <w:r>
        <w:t>roughly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in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fiscal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>.</w:t>
      </w:r>
      <w:r>
        <w:rPr>
          <w:color w:val="000000"/>
          <w:szCs w:val="20"/>
        </w:rPr>
        <w:t xml:space="preserve">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seasonally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February</w:t>
      </w:r>
      <w:proofErr w:type="spellEnd"/>
      <w:r w:rsidR="006D04BC">
        <w:t>.</w:t>
      </w:r>
    </w:p>
    <w:bookmarkEnd w:id="0"/>
    <w:p w14:paraId="5E537D0F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6092D04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F1A283" w14:textId="5A3748D4" w:rsidR="006D04BC" w:rsidRPr="007A0B59" w:rsidRDefault="00965DB6" w:rsidP="001A2CB5">
            <w:pPr>
              <w:pStyle w:val="Naslov31"/>
              <w:jc w:val="left"/>
            </w:pP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F441F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0692939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4C4AAA" w14:textId="5AD5E406" w:rsidR="006D04BC" w:rsidRDefault="003404D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9257CF4" wp14:editId="5A99A480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D96208" w14:textId="6C7F2CEA" w:rsidR="006D04BC" w:rsidRPr="00DF4F0B" w:rsidRDefault="006A117A" w:rsidP="00C90DAA">
            <w:proofErr w:type="spellStart"/>
            <w:r>
              <w:rPr>
                <w:b/>
              </w:rPr>
              <w:t>With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2020, </w:t>
            </w: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recovered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pre-crisis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levels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otherwise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(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medium-technology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2019.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in 2020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medium-high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medium-low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metal </w:t>
            </w:r>
            <w:proofErr w:type="spellStart"/>
            <w:r>
              <w:t>industry</w:t>
            </w:r>
            <w:proofErr w:type="spellEnd"/>
            <w:r>
              <w:t xml:space="preserve">.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exception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wood-processing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.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2020 (</w:t>
            </w:r>
            <w:proofErr w:type="spellStart"/>
            <w:r>
              <w:t>despite</w:t>
            </w:r>
            <w:proofErr w:type="spellEnd"/>
            <w:r>
              <w:t xml:space="preserve"> more </w:t>
            </w:r>
            <w:proofErr w:type="spellStart"/>
            <w:r>
              <w:t>modest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pharmaceutical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)</w:t>
            </w:r>
            <w:r w:rsidR="006D04BC">
              <w:t>.</w:t>
            </w:r>
          </w:p>
        </w:tc>
      </w:tr>
    </w:tbl>
    <w:p w14:paraId="4033E02B" w14:textId="77777777" w:rsidR="006D04BC" w:rsidRDefault="006D04BC" w:rsidP="006D04BC">
      <w:pPr>
        <w:tabs>
          <w:tab w:val="left" w:pos="580"/>
        </w:tabs>
      </w:pPr>
    </w:p>
    <w:p w14:paraId="2FF43FDC" w14:textId="77777777" w:rsidR="006A117A" w:rsidRDefault="006A117A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7DADEB2A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2B97D5" w14:textId="612DAA89" w:rsidR="006D04BC" w:rsidRPr="006C2117" w:rsidRDefault="00965DB6" w:rsidP="001A2CB5">
            <w:pPr>
              <w:pStyle w:val="Naslov31"/>
              <w:jc w:val="left"/>
            </w:pPr>
            <w:proofErr w:type="spellStart"/>
            <w:r>
              <w:lastRenderedPageBreak/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6C816D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C459F8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23AFC8" w14:textId="4E578186" w:rsidR="006D04BC" w:rsidRDefault="003404D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7EF75BF" wp14:editId="2BA9EB28">
                  <wp:extent cx="3092400" cy="253080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1B5982" w14:textId="3362C258" w:rsidR="006D04BC" w:rsidRPr="00DF4F0B" w:rsidRDefault="006A117A" w:rsidP="00C90DAA"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recovery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goods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exports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last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2020,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recovery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imports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came</w:t>
            </w:r>
            <w:proofErr w:type="spellEnd"/>
            <w:r>
              <w:rPr>
                <w:b/>
              </w:rPr>
              <w:t xml:space="preserve"> to a </w:t>
            </w:r>
            <w:proofErr w:type="spellStart"/>
            <w:r>
              <w:rPr>
                <w:b/>
              </w:rPr>
              <w:t>halt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not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resurgence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,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to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2020. A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most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.</w:t>
            </w:r>
            <w:r w:rsidRPr="00A03DE0">
              <w:rPr>
                <w:vertAlign w:val="superscript"/>
              </w:rPr>
              <w:footnoteReference w:id="1"/>
            </w:r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7.7% </w:t>
            </w:r>
            <w:proofErr w:type="spellStart"/>
            <w:r>
              <w:t>lower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 in 2020.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EU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11.7%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r>
              <w:t>whole</w:t>
            </w:r>
            <w:proofErr w:type="spellEnd"/>
            <w:r>
              <w:t xml:space="preserve">. In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</w:t>
            </w:r>
            <w:proofErr w:type="spellStart"/>
            <w:r>
              <w:t>pointing</w:t>
            </w:r>
            <w:proofErr w:type="spellEnd"/>
            <w:r>
              <w:t xml:space="preserve"> to a </w:t>
            </w:r>
            <w:proofErr w:type="spellStart"/>
            <w:r>
              <w:t>continuation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 w:rsidR="006D04BC">
              <w:t>.</w:t>
            </w:r>
          </w:p>
        </w:tc>
      </w:tr>
      <w:tr w:rsidR="006D04BC" w14:paraId="2761A958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CB6CB82" w14:textId="77777777" w:rsidR="003404D9" w:rsidRDefault="003404D9" w:rsidP="001A2CB5">
            <w:pPr>
              <w:pStyle w:val="Naslov31"/>
              <w:jc w:val="left"/>
            </w:pPr>
          </w:p>
          <w:p w14:paraId="6604D215" w14:textId="1EF79FB6" w:rsidR="006D04BC" w:rsidRPr="007A0B59" w:rsidRDefault="00965DB6" w:rsidP="001A2CB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FC4EA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15359E2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8AA5E8C" w14:textId="00FD3AF8" w:rsidR="006D04BC" w:rsidRDefault="003404D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5F3E82E" wp14:editId="0DCBEC47">
                  <wp:extent cx="3092400" cy="253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FA08EF" w14:textId="09C0B557" w:rsidR="006D04BC" w:rsidRPr="00DF4F0B" w:rsidRDefault="006A117A" w:rsidP="00C90DAA"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Slovenia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as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(8%), as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entire</w:t>
            </w:r>
            <w:proofErr w:type="spellEnd"/>
            <w:r>
              <w:t xml:space="preserve">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(4%).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4%.</w:t>
            </w:r>
          </w:p>
        </w:tc>
      </w:tr>
    </w:tbl>
    <w:p w14:paraId="450021A5" w14:textId="77777777" w:rsidR="006D04BC" w:rsidRDefault="006D04BC" w:rsidP="006D04BC">
      <w:pPr>
        <w:tabs>
          <w:tab w:val="left" w:pos="580"/>
        </w:tabs>
      </w:pPr>
    </w:p>
    <w:p w14:paraId="3C671452" w14:textId="77777777" w:rsidR="006A117A" w:rsidRDefault="006A117A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098"/>
        <w:gridCol w:w="1559"/>
      </w:tblGrid>
      <w:tr w:rsidR="006D04BC" w14:paraId="0F7428F2" w14:textId="77777777" w:rsidTr="0042044D">
        <w:trPr>
          <w:trHeight w:val="207"/>
        </w:trPr>
        <w:tc>
          <w:tcPr>
            <w:tcW w:w="808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1177FA0" w14:textId="40F970BF" w:rsidR="006D04BC" w:rsidRPr="006C2117" w:rsidRDefault="00965DB6" w:rsidP="001A2CB5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87D7F1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AF604BD" w14:textId="77777777" w:rsidTr="00C90DA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6539112" w14:textId="06B9E1E4" w:rsidR="006D04BC" w:rsidRDefault="003404D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EA648D1" wp14:editId="241BABDD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EF1527A" w14:textId="67A6F88B" w:rsidR="006D04BC" w:rsidRPr="00DF4F0B" w:rsidRDefault="006A117A" w:rsidP="00C90DAA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2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almost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as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 2020.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 </w:t>
            </w:r>
            <w:proofErr w:type="spellStart"/>
            <w:r>
              <w:t>and</w:t>
            </w:r>
            <w:proofErr w:type="spellEnd"/>
            <w:r>
              <w:t xml:space="preserve"> 7 </w:t>
            </w:r>
            <w:proofErr w:type="spellStart"/>
            <w:r>
              <w:t>February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1%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up 3%,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4%.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narrowing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gap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a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holiday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hence</w:t>
            </w:r>
            <w:proofErr w:type="spellEnd"/>
            <w:r>
              <w:t xml:space="preserve"> a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it.</w:t>
            </w:r>
            <w:r>
              <w:rPr>
                <w:rStyle w:val="FootnoteReference"/>
              </w:rPr>
              <w:footnoteReference w:id="3"/>
            </w:r>
            <w:r>
              <w:t xml:space="preserve">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be </w:t>
            </w:r>
            <w:proofErr w:type="spellStart"/>
            <w:r>
              <w:t>attributed</w:t>
            </w:r>
            <w:proofErr w:type="spellEnd"/>
            <w:r>
              <w:t xml:space="preserve"> to </w:t>
            </w:r>
            <w:proofErr w:type="spellStart"/>
            <w:r>
              <w:t>poor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in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is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announced</w:t>
            </w:r>
            <w:proofErr w:type="spellEnd"/>
            <w:r>
              <w:t xml:space="preserve"> re-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.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negative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on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insignificant</w:t>
            </w:r>
            <w:proofErr w:type="spellEnd"/>
            <w:r w:rsidR="006D04BC">
              <w:t>.</w:t>
            </w:r>
          </w:p>
        </w:tc>
      </w:tr>
    </w:tbl>
    <w:p w14:paraId="4A16CA13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65DB6" w14:paraId="71D740B9" w14:textId="77777777" w:rsidTr="00D0161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5715A4B" w14:textId="61DED2E8" w:rsidR="00965DB6" w:rsidRPr="007A0B59" w:rsidRDefault="00965DB6" w:rsidP="00D01612">
            <w:pPr>
              <w:pStyle w:val="Naslov31"/>
              <w:jc w:val="left"/>
            </w:pPr>
            <w:proofErr w:type="spellStart"/>
            <w:r w:rsidRPr="00C219CD">
              <w:t>Fiscal</w:t>
            </w:r>
            <w:proofErr w:type="spellEnd"/>
            <w:r w:rsidRPr="00C219CD">
              <w:t xml:space="preserve"> </w:t>
            </w:r>
            <w:proofErr w:type="spellStart"/>
            <w:r w:rsidRPr="00C219CD">
              <w:t>verification</w:t>
            </w:r>
            <w:proofErr w:type="spellEnd"/>
            <w:r w:rsidRPr="00C219CD">
              <w:t xml:space="preserve"> </w:t>
            </w:r>
            <w:proofErr w:type="spellStart"/>
            <w:r w:rsidRPr="00C219CD">
              <w:t>of</w:t>
            </w:r>
            <w:proofErr w:type="spellEnd"/>
            <w:r w:rsidRPr="00C219CD">
              <w:t xml:space="preserve"> </w:t>
            </w:r>
            <w:proofErr w:type="spellStart"/>
            <w:r w:rsidRPr="00C219CD">
              <w:t>invoices</w:t>
            </w:r>
            <w:proofErr w:type="spellEnd"/>
            <w:r w:rsidRPr="00C219CD"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8A1CA35" w14:textId="77777777" w:rsidR="00965DB6" w:rsidRPr="007A0B59" w:rsidRDefault="00965DB6" w:rsidP="00D01612">
            <w:pPr>
              <w:pStyle w:val="Naslov31"/>
            </w:pPr>
          </w:p>
        </w:tc>
      </w:tr>
      <w:tr w:rsidR="00965DB6" w14:paraId="43C73BF5" w14:textId="77777777" w:rsidTr="00D0161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9DAE194" w14:textId="01E051BC" w:rsidR="00965DB6" w:rsidRDefault="00CB1BB3" w:rsidP="00D0161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8DA22F4" wp14:editId="15AC41B0">
                  <wp:extent cx="30924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D0CEC05" w14:textId="3F3864EB" w:rsidR="00965DB6" w:rsidRPr="00DF4F0B" w:rsidRDefault="006A117A" w:rsidP="00D01612">
            <w:proofErr w:type="spellStart"/>
            <w:r>
              <w:rPr>
                <w:b/>
                <w:bCs/>
                <w:color w:val="000000"/>
                <w:szCs w:val="20"/>
              </w:rPr>
              <w:t>According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to data on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fiscal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verification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of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invoices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year</w:t>
            </w:r>
            <w:proofErr w:type="spellEnd"/>
            <w:r>
              <w:rPr>
                <w:b/>
                <w:bCs/>
                <w:color w:val="000000"/>
                <w:szCs w:val="20"/>
              </w:rPr>
              <w:t>-on-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year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fall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in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turnover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decreased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at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end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of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January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and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the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beginning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of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February</w:t>
            </w:r>
            <w:proofErr w:type="spellEnd"/>
            <w:r>
              <w:rPr>
                <w:b/>
                <w:bCs/>
                <w:color w:val="000000"/>
                <w:szCs w:val="20"/>
              </w:rPr>
              <w:t>.</w:t>
            </w:r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This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was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mainly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due</w:t>
            </w:r>
            <w:proofErr w:type="spellEnd"/>
            <w:r>
              <w:rPr>
                <w:color w:val="000000"/>
                <w:szCs w:val="20"/>
              </w:rPr>
              <w:t xml:space="preserve"> to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partial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opening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of</w:t>
            </w:r>
            <w:proofErr w:type="spellEnd"/>
            <w:r>
              <w:rPr>
                <w:color w:val="000000"/>
                <w:szCs w:val="20"/>
              </w:rPr>
              <w:t xml:space="preserve"> some </w:t>
            </w:r>
            <w:proofErr w:type="spellStart"/>
            <w:r>
              <w:rPr>
                <w:color w:val="000000"/>
                <w:szCs w:val="20"/>
              </w:rPr>
              <w:t>shops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services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hence</w:t>
            </w:r>
            <w:proofErr w:type="spellEnd"/>
            <w:r>
              <w:rPr>
                <w:color w:val="000000"/>
                <w:szCs w:val="20"/>
              </w:rPr>
              <w:t xml:space="preserve"> a </w:t>
            </w:r>
            <w:proofErr w:type="spellStart"/>
            <w:r>
              <w:rPr>
                <w:color w:val="000000"/>
                <w:szCs w:val="20"/>
              </w:rPr>
              <w:t>decline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particularly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trade</w:t>
            </w:r>
            <w:proofErr w:type="spellEnd"/>
            <w:r>
              <w:rPr>
                <w:color w:val="00000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Cs w:val="20"/>
              </w:rPr>
              <w:t>With</w:t>
            </w:r>
            <w:proofErr w:type="spellEnd"/>
            <w:r>
              <w:rPr>
                <w:color w:val="000000"/>
                <w:szCs w:val="20"/>
              </w:rPr>
              <w:t xml:space="preserve"> a </w:t>
            </w:r>
            <w:proofErr w:type="spellStart"/>
            <w:r>
              <w:rPr>
                <w:color w:val="000000"/>
                <w:szCs w:val="20"/>
              </w:rPr>
              <w:t>renewed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closure</w:t>
            </w:r>
            <w:proofErr w:type="spellEnd"/>
            <w:r>
              <w:rPr>
                <w:color w:val="00000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Cs w:val="20"/>
              </w:rPr>
              <w:t>the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>-on-</w:t>
            </w:r>
            <w:proofErr w:type="spellStart"/>
            <w:r>
              <w:rPr>
                <w:color w:val="000000"/>
                <w:szCs w:val="20"/>
              </w:rPr>
              <w:t>year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lag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turnover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remained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largest</w:t>
            </w:r>
            <w:proofErr w:type="spellEnd"/>
            <w:r>
              <w:rPr>
                <w:color w:val="00000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Cs w:val="20"/>
              </w:rPr>
              <w:t>accommodation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and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travel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agency</w:t>
            </w:r>
            <w:proofErr w:type="spellEnd"/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activities</w:t>
            </w:r>
            <w:proofErr w:type="spellEnd"/>
            <w:r w:rsidR="00965DB6">
              <w:t>.</w:t>
            </w:r>
          </w:p>
        </w:tc>
      </w:tr>
    </w:tbl>
    <w:p w14:paraId="781EDC67" w14:textId="77777777" w:rsidR="006D04BC" w:rsidRDefault="006D04BC" w:rsidP="006D04BC">
      <w:pPr>
        <w:tabs>
          <w:tab w:val="left" w:pos="580"/>
        </w:tabs>
      </w:pPr>
    </w:p>
    <w:p w14:paraId="0D4492D9" w14:textId="77777777" w:rsidR="006A117A" w:rsidRDefault="006A117A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A117A" w14:paraId="7B078948" w14:textId="77777777" w:rsidTr="0079593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9BB0A2C" w14:textId="095B43CC" w:rsidR="006A117A" w:rsidRPr="007A0B59" w:rsidRDefault="006A117A" w:rsidP="0079593A">
            <w:pPr>
              <w:pStyle w:val="Naslov31"/>
              <w:jc w:val="left"/>
            </w:pPr>
            <w:proofErr w:type="spellStart"/>
            <w:r>
              <w:lastRenderedPageBreak/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7824115" w14:textId="77777777" w:rsidR="006A117A" w:rsidRPr="007A0B59" w:rsidRDefault="006A117A" w:rsidP="0079593A">
            <w:pPr>
              <w:pStyle w:val="Naslov31"/>
            </w:pPr>
          </w:p>
        </w:tc>
      </w:tr>
      <w:tr w:rsidR="006A117A" w14:paraId="7A2E95D9" w14:textId="77777777" w:rsidTr="0079593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B2A9A5F" w14:textId="77777777" w:rsidR="006A117A" w:rsidRDefault="006A117A" w:rsidP="0079593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837A9DB" wp14:editId="3A7C127F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711B3B" w14:textId="77777777" w:rsidR="006A117A" w:rsidRPr="00DF4F0B" w:rsidRDefault="006A117A" w:rsidP="0079593A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seasonal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</w:t>
            </w:r>
            <w:proofErr w:type="spellEnd"/>
            <w:r>
              <w:rPr>
                <w:b/>
                <w:bCs/>
              </w:rPr>
              <w:t xml:space="preserve"> in December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recorded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slight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seasonal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to </w:t>
            </w:r>
            <w:proofErr w:type="spellStart"/>
            <w:r>
              <w:t>preserve</w:t>
            </w:r>
            <w:proofErr w:type="spellEnd"/>
            <w:r>
              <w:t xml:space="preserve"> </w:t>
            </w:r>
            <w:proofErr w:type="spellStart"/>
            <w:r>
              <w:t>jobs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subsequent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stemmed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April.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followed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July</w:t>
            </w:r>
            <w:proofErr w:type="spellEnd"/>
            <w:r>
              <w:t xml:space="preserve"> to September.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,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moderately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in place,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. In </w:t>
            </w:r>
            <w:proofErr w:type="spellStart"/>
            <w:r>
              <w:t>February</w:t>
            </w:r>
            <w:proofErr w:type="spellEnd"/>
            <w:r>
              <w:t xml:space="preserve">, a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be </w:t>
            </w:r>
            <w:proofErr w:type="spellStart"/>
            <w:r>
              <w:t>seen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89,761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11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1.9%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16% more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>.</w:t>
            </w:r>
          </w:p>
        </w:tc>
      </w:tr>
    </w:tbl>
    <w:p w14:paraId="52FA43A4" w14:textId="77777777" w:rsidR="001A31EE" w:rsidRDefault="001A31EE" w:rsidP="006D04BC">
      <w:pPr>
        <w:sectPr w:rsidR="001A31EE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49160ECE" w:rsidR="006D04BC" w:rsidRDefault="00965DB6" w:rsidP="006D04BC">
      <w:r w:rsidRPr="00965DB6">
        <w:rPr>
          <w:noProof/>
        </w:rPr>
        <w:lastRenderedPageBreak/>
        <w:drawing>
          <wp:inline distT="0" distB="0" distL="0" distR="0" wp14:anchorId="2777C929" wp14:editId="19C4C975">
            <wp:extent cx="6120130" cy="838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1F327178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7777777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777777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77777777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6EC686A7" w14:textId="77777777" w:rsidR="006A117A" w:rsidRDefault="006A117A" w:rsidP="006A11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Detailed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SITC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November 2020.</w:t>
      </w:r>
    </w:p>
  </w:footnote>
  <w:footnote w:id="2">
    <w:p w14:paraId="0B99CC8F" w14:textId="77777777" w:rsidR="006A117A" w:rsidRDefault="006A117A" w:rsidP="006A11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3">
    <w:p w14:paraId="2649382F" w14:textId="77777777" w:rsidR="006A117A" w:rsidRDefault="006A117A" w:rsidP="006A117A">
      <w:pPr>
        <w:pStyle w:val="FootnoteText"/>
      </w:pPr>
      <w:r>
        <w:rPr>
          <w:rStyle w:val="FootnoteReference"/>
        </w:rPr>
        <w:footnoteRef/>
      </w:r>
      <w:r>
        <w:t xml:space="preserve"> Last </w:t>
      </w:r>
      <w:proofErr w:type="spellStart"/>
      <w:r>
        <w:t>year</w:t>
      </w:r>
      <w:proofErr w:type="spellEnd"/>
      <w:r>
        <w:t xml:space="preserve">, 8 </w:t>
      </w:r>
      <w:proofErr w:type="spellStart"/>
      <w:r>
        <w:t>February</w:t>
      </w:r>
      <w:proofErr w:type="spellEnd"/>
      <w:r>
        <w:t xml:space="preserve"> (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in </w:t>
      </w:r>
      <w:proofErr w:type="spellStart"/>
      <w:r>
        <w:t>Slovenia</w:t>
      </w:r>
      <w:proofErr w:type="spellEnd"/>
      <w:r>
        <w:t xml:space="preserve">)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Saturday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a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a </w:t>
      </w:r>
      <w:proofErr w:type="spellStart"/>
      <w:r>
        <w:t>low</w:t>
      </w:r>
      <w:proofErr w:type="spellEnd"/>
      <w:r>
        <w:t xml:space="preserve"> base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(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Monday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week</w:t>
      </w:r>
      <w:proofErr w:type="spellEnd"/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3897D0D8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926">
      <w:t>1</w:t>
    </w:r>
    <w:r w:rsidR="00F03C63">
      <w:t>5</w:t>
    </w:r>
    <w:r>
      <w:t xml:space="preserve"> </w:t>
    </w:r>
    <w:proofErr w:type="spellStart"/>
    <w:r w:rsidR="00F03C63">
      <w:t>February</w:t>
    </w:r>
    <w:proofErr w:type="spellEnd"/>
    <w:r>
      <w:t xml:space="preserve"> 20</w:t>
    </w:r>
    <w:r w:rsidR="00F03C63">
      <w:t>2</w:t>
    </w:r>
    <w:r>
      <w:t>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21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404D9"/>
    <w:rsid w:val="00373826"/>
    <w:rsid w:val="00384AB6"/>
    <w:rsid w:val="003C614E"/>
    <w:rsid w:val="0042044D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117A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65DB6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B1BB3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03C63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1</TotalTime>
  <Pages>5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2</cp:revision>
  <cp:lastPrinted>2019-03-18T09:54:00Z</cp:lastPrinted>
  <dcterms:created xsi:type="dcterms:W3CDTF">2021-02-16T07:25:00Z</dcterms:created>
  <dcterms:modified xsi:type="dcterms:W3CDTF">2021-02-16T07:25:00Z</dcterms:modified>
</cp:coreProperties>
</file>