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E77A3" w14:textId="77777777" w:rsidR="0026694E" w:rsidRPr="0026694E" w:rsidRDefault="0026694E" w:rsidP="0026694E">
      <w:pPr>
        <w:pStyle w:val="Naslov11"/>
      </w:pPr>
      <w:r w:rsidRPr="00763932">
        <w:t>CURRENT ECONOMIC TRENDS</w:t>
      </w:r>
    </w:p>
    <w:p w14:paraId="7C50613B" w14:textId="293D5A1C" w:rsidR="0026694E" w:rsidRPr="00B913B5" w:rsidRDefault="00CD1192" w:rsidP="0026694E">
      <w:pPr>
        <w:rPr>
          <w:sz w:val="32"/>
          <w:szCs w:val="36"/>
        </w:rPr>
      </w:pPr>
      <w:r>
        <w:rPr>
          <w:sz w:val="32"/>
          <w:szCs w:val="36"/>
        </w:rPr>
        <w:t>6</w:t>
      </w:r>
      <w:r w:rsidR="0026694E" w:rsidRPr="00B913B5">
        <w:rPr>
          <w:sz w:val="32"/>
          <w:szCs w:val="36"/>
        </w:rPr>
        <w:t>–</w:t>
      </w:r>
      <w:r>
        <w:rPr>
          <w:sz w:val="32"/>
          <w:szCs w:val="36"/>
        </w:rPr>
        <w:t>1</w:t>
      </w:r>
      <w:r w:rsidR="00E357AB">
        <w:rPr>
          <w:sz w:val="32"/>
          <w:szCs w:val="36"/>
        </w:rPr>
        <w:t>1</w:t>
      </w:r>
      <w:r w:rsidR="0026694E" w:rsidRPr="00B913B5">
        <w:rPr>
          <w:sz w:val="32"/>
          <w:szCs w:val="36"/>
        </w:rPr>
        <w:t xml:space="preserve"> </w:t>
      </w:r>
      <w:proofErr w:type="spellStart"/>
      <w:r>
        <w:rPr>
          <w:sz w:val="32"/>
          <w:szCs w:val="36"/>
        </w:rPr>
        <w:t>January</w:t>
      </w:r>
      <w:proofErr w:type="spellEnd"/>
      <w:r w:rsidR="0026694E" w:rsidRPr="00B913B5">
        <w:rPr>
          <w:sz w:val="32"/>
          <w:szCs w:val="36"/>
        </w:rPr>
        <w:t xml:space="preserve"> 20</w:t>
      </w:r>
      <w:r>
        <w:rPr>
          <w:sz w:val="32"/>
          <w:szCs w:val="36"/>
        </w:rPr>
        <w:t>21</w:t>
      </w:r>
    </w:p>
    <w:p w14:paraId="32AF1D67" w14:textId="77777777" w:rsidR="00DF4F0B" w:rsidRDefault="00DF4F0B"/>
    <w:p w14:paraId="5E537D0F" w14:textId="1D54FB45" w:rsidR="006D04BC" w:rsidRDefault="006D04BC" w:rsidP="006D04BC">
      <w:pPr>
        <w:tabs>
          <w:tab w:val="left" w:pos="580"/>
        </w:tabs>
      </w:pPr>
    </w:p>
    <w:p w14:paraId="111C93CE" w14:textId="77777777" w:rsidR="00CD1192" w:rsidRDefault="00CD1192" w:rsidP="00CD1192">
      <w:pPr>
        <w:tabs>
          <w:tab w:val="left" w:pos="580"/>
        </w:tabs>
        <w:rPr>
          <w:bCs/>
        </w:rPr>
      </w:pPr>
      <w:proofErr w:type="spellStart"/>
      <w:r>
        <w:t>The</w:t>
      </w:r>
      <w:proofErr w:type="spellEnd"/>
      <w:r>
        <w:t xml:space="preserve"> </w:t>
      </w:r>
      <w:proofErr w:type="spellStart"/>
      <w:r>
        <w:t>renewed</w:t>
      </w:r>
      <w:proofErr w:type="spellEnd"/>
      <w:r>
        <w:t xml:space="preserve"> </w:t>
      </w:r>
      <w:proofErr w:type="spellStart"/>
      <w:r>
        <w:t>spread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adoption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in </w:t>
      </w:r>
      <w:proofErr w:type="spellStart"/>
      <w:r>
        <w:t>Slovenia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trading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 </w:t>
      </w:r>
      <w:proofErr w:type="spellStart"/>
      <w:r>
        <w:t>towards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last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not </w:t>
      </w:r>
      <w:proofErr w:type="spellStart"/>
      <w:r>
        <w:t>had</w:t>
      </w:r>
      <w:proofErr w:type="spellEnd"/>
      <w:r>
        <w:t xml:space="preserve"> a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export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. In November,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output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exports</w:t>
      </w:r>
      <w:proofErr w:type="spellEnd"/>
      <w:r>
        <w:t xml:space="preserve"> to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trading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favourable</w:t>
      </w:r>
      <w:proofErr w:type="spellEnd"/>
      <w:r>
        <w:t xml:space="preserve"> trend </w:t>
      </w:r>
      <w:proofErr w:type="spellStart"/>
      <w:r>
        <w:t>continued</w:t>
      </w:r>
      <w:proofErr w:type="spellEnd"/>
      <w:r>
        <w:t xml:space="preserve"> in December </w:t>
      </w:r>
      <w:proofErr w:type="spellStart"/>
      <w:r>
        <w:t>and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some </w:t>
      </w:r>
      <w:proofErr w:type="spellStart"/>
      <w:r>
        <w:t>indicators</w:t>
      </w:r>
      <w:proofErr w:type="spellEnd"/>
      <w:r>
        <w:t xml:space="preserve">. In December, business </w:t>
      </w:r>
      <w:proofErr w:type="spellStart"/>
      <w:r>
        <w:t>expectations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exports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favourable</w:t>
      </w:r>
      <w:proofErr w:type="spellEnd"/>
      <w:r>
        <w:t xml:space="preserve">;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same period last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Moderate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</w:t>
      </w:r>
      <w:proofErr w:type="spellStart"/>
      <w:r>
        <w:t>unemployed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 in December, </w:t>
      </w:r>
      <w:proofErr w:type="spellStart"/>
      <w:r>
        <w:t>continued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.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intervention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</w:t>
      </w:r>
      <w:proofErr w:type="spellStart"/>
      <w:r>
        <w:t>remaining</w:t>
      </w:r>
      <w:proofErr w:type="spellEnd"/>
      <w:r>
        <w:t xml:space="preserve"> in place,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unemployed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not </w:t>
      </w:r>
      <w:proofErr w:type="spellStart"/>
      <w:r>
        <w:t>differ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increases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</w:t>
      </w:r>
      <w:proofErr w:type="spellStart"/>
      <w:r>
        <w:t>mostly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a </w:t>
      </w:r>
      <w:proofErr w:type="spellStart"/>
      <w:r>
        <w:t>consequence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seasonal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. </w:t>
      </w:r>
    </w:p>
    <w:p w14:paraId="60383D96" w14:textId="6AB8FB85" w:rsidR="00CD1192" w:rsidRDefault="00CD1192" w:rsidP="006D04BC">
      <w:pPr>
        <w:tabs>
          <w:tab w:val="left" w:pos="580"/>
        </w:tabs>
      </w:pPr>
    </w:p>
    <w:p w14:paraId="559604F1" w14:textId="77777777" w:rsidR="00CD1192" w:rsidRDefault="00CD1192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CD1192" w14:paraId="5CE1F7B9" w14:textId="77777777" w:rsidTr="00363ED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298DDE4" w14:textId="52C0BC0F" w:rsidR="00CD1192" w:rsidRPr="006C2117" w:rsidRDefault="00CD1192" w:rsidP="00363ED0">
            <w:pPr>
              <w:pStyle w:val="Naslov31"/>
              <w:jc w:val="left"/>
            </w:pPr>
            <w:proofErr w:type="spellStart"/>
            <w:r>
              <w:t>Registered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 xml:space="preserve">, </w:t>
            </w:r>
            <w:proofErr w:type="spellStart"/>
            <w:r>
              <w:t>Ja</w:t>
            </w:r>
            <w:r w:rsidR="00BF30AE">
              <w:t>nuary</w:t>
            </w:r>
            <w:proofErr w:type="spellEnd"/>
            <w:r w:rsidR="00BF30AE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D85462C" w14:textId="77777777" w:rsidR="00CD1192" w:rsidRPr="006C2117" w:rsidRDefault="00CD1192" w:rsidP="00363ED0">
            <w:pPr>
              <w:pStyle w:val="Naslov31"/>
            </w:pPr>
          </w:p>
        </w:tc>
      </w:tr>
      <w:tr w:rsidR="00CD1192" w14:paraId="18746368" w14:textId="77777777" w:rsidTr="00363ED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3E96A11" w14:textId="5C1483D1" w:rsidR="00CD1192" w:rsidRDefault="00CD1192" w:rsidP="00363ED0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C6CBF0D" wp14:editId="0F101B68">
                  <wp:extent cx="3092400" cy="2530800"/>
                  <wp:effectExtent l="0" t="0" r="0" b="317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C9703AB" w14:textId="77777777" w:rsidR="00CD1192" w:rsidRPr="00C07A98" w:rsidRDefault="00CD1192" w:rsidP="00363ED0">
            <w:pPr>
              <w:rPr>
                <w:bCs/>
              </w:rPr>
            </w:pPr>
            <w:r>
              <w:rPr>
                <w:b/>
                <w:bCs/>
              </w:rPr>
              <w:t xml:space="preserve">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beginning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January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moderate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growth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number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registered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unemployed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continued</w:t>
            </w:r>
            <w:proofErr w:type="spellEnd"/>
            <w:r>
              <w:rPr>
                <w:b/>
                <w:bCs/>
              </w:rPr>
              <w:t>.</w:t>
            </w:r>
            <w:r>
              <w:t xml:space="preserve"> </w:t>
            </w:r>
            <w:proofErr w:type="spellStart"/>
            <w:r>
              <w:t>Following</w:t>
            </w:r>
            <w:proofErr w:type="spellEnd"/>
            <w:r>
              <w:t xml:space="preserve"> a </w:t>
            </w:r>
            <w:proofErr w:type="spellStart"/>
            <w:r>
              <w:t>pronounced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registered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gradually</w:t>
            </w:r>
            <w:proofErr w:type="spellEnd"/>
            <w:r>
              <w:t xml:space="preserve"> </w:t>
            </w:r>
            <w:proofErr w:type="spellStart"/>
            <w:r>
              <w:t>falling</w:t>
            </w:r>
            <w:proofErr w:type="spellEnd"/>
            <w:r>
              <w:t xml:space="preserve"> </w:t>
            </w:r>
            <w:proofErr w:type="spellStart"/>
            <w:r>
              <w:t>since</w:t>
            </w:r>
            <w:proofErr w:type="spellEnd"/>
            <w:r>
              <w:t xml:space="preserve"> </w:t>
            </w:r>
            <w:proofErr w:type="spellStart"/>
            <w:r>
              <w:t>mid-year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adoption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job</w:t>
            </w:r>
            <w:proofErr w:type="spellEnd"/>
            <w:r>
              <w:t xml:space="preserve"> </w:t>
            </w:r>
            <w:proofErr w:type="spellStart"/>
            <w:r>
              <w:t>retention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lifting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restrictions</w:t>
            </w:r>
            <w:proofErr w:type="spellEnd"/>
            <w:r>
              <w:t xml:space="preserve">. </w:t>
            </w:r>
            <w:proofErr w:type="spellStart"/>
            <w:r>
              <w:t>Between</w:t>
            </w:r>
            <w:proofErr w:type="spellEnd"/>
            <w:r>
              <w:t xml:space="preserve"> September </w:t>
            </w:r>
            <w:proofErr w:type="spellStart"/>
            <w:r>
              <w:t>and</w:t>
            </w:r>
            <w:proofErr w:type="spellEnd"/>
            <w:r>
              <w:t xml:space="preserve"> November, it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roughly</w:t>
            </w:r>
            <w:proofErr w:type="spellEnd"/>
            <w:r>
              <w:t xml:space="preserve"> </w:t>
            </w:r>
            <w:proofErr w:type="spellStart"/>
            <w:r>
              <w:t>unchanged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in December it </w:t>
            </w:r>
            <w:proofErr w:type="spellStart"/>
            <w:r>
              <w:t>started</w:t>
            </w:r>
            <w:proofErr w:type="spellEnd"/>
            <w:r>
              <w:t xml:space="preserve"> to rise </w:t>
            </w:r>
            <w:proofErr w:type="spellStart"/>
            <w:r>
              <w:t>moderately</w:t>
            </w:r>
            <w:proofErr w:type="spellEnd"/>
            <w:r>
              <w:t xml:space="preserve">. </w:t>
            </w:r>
            <w:r>
              <w:rPr>
                <w:bCs/>
                <w:color w:val="000000" w:themeColor="text1"/>
              </w:rPr>
              <w:t xml:space="preserve">On 7 </w:t>
            </w:r>
            <w:proofErr w:type="spellStart"/>
            <w:r>
              <w:rPr>
                <w:bCs/>
                <w:color w:val="000000" w:themeColor="text1"/>
              </w:rPr>
              <w:t>January</w:t>
            </w:r>
            <w:proofErr w:type="spellEnd"/>
            <w:r>
              <w:rPr>
                <w:bCs/>
                <w:color w:val="000000" w:themeColor="text1"/>
              </w:rPr>
              <w:t xml:space="preserve">, 89,177 </w:t>
            </w:r>
            <w:proofErr w:type="spellStart"/>
            <w:r>
              <w:rPr>
                <w:bCs/>
                <w:color w:val="000000" w:themeColor="text1"/>
              </w:rPr>
              <w:t>persons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were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unemployed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according</w:t>
            </w:r>
            <w:proofErr w:type="spellEnd"/>
            <w:r>
              <w:rPr>
                <w:bCs/>
                <w:color w:val="000000" w:themeColor="text1"/>
              </w:rPr>
              <w:t xml:space="preserve"> to ESS </w:t>
            </w:r>
            <w:proofErr w:type="spellStart"/>
            <w:r>
              <w:rPr>
                <w:bCs/>
                <w:color w:val="000000" w:themeColor="text1"/>
              </w:rPr>
              <w:t>unofficial</w:t>
            </w:r>
            <w:proofErr w:type="spellEnd"/>
            <w:r>
              <w:rPr>
                <w:bCs/>
                <w:color w:val="000000" w:themeColor="text1"/>
              </w:rPr>
              <w:t xml:space="preserve"> (</w:t>
            </w:r>
            <w:proofErr w:type="spellStart"/>
            <w:r>
              <w:rPr>
                <w:bCs/>
                <w:color w:val="000000" w:themeColor="text1"/>
              </w:rPr>
              <w:t>daily</w:t>
            </w:r>
            <w:proofErr w:type="spellEnd"/>
            <w:r>
              <w:rPr>
                <w:bCs/>
                <w:color w:val="000000" w:themeColor="text1"/>
              </w:rPr>
              <w:t xml:space="preserve">) data, </w:t>
            </w:r>
            <w:proofErr w:type="spellStart"/>
            <w:r>
              <w:rPr>
                <w:bCs/>
                <w:color w:val="000000" w:themeColor="text1"/>
              </w:rPr>
              <w:t>which</w:t>
            </w:r>
            <w:proofErr w:type="spellEnd"/>
            <w:r>
              <w:rPr>
                <w:bCs/>
                <w:color w:val="000000" w:themeColor="text1"/>
              </w:rPr>
              <w:t xml:space="preserve"> is 2.2% more </w:t>
            </w:r>
            <w:proofErr w:type="spellStart"/>
            <w:r>
              <w:rPr>
                <w:bCs/>
                <w:color w:val="000000" w:themeColor="text1"/>
              </w:rPr>
              <w:t>than</w:t>
            </w:r>
            <w:proofErr w:type="spellEnd"/>
            <w:r>
              <w:rPr>
                <w:bCs/>
                <w:color w:val="000000" w:themeColor="text1"/>
              </w:rPr>
              <w:t xml:space="preserve"> at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end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December </w:t>
            </w:r>
            <w:proofErr w:type="spellStart"/>
            <w:r>
              <w:rPr>
                <w:bCs/>
                <w:color w:val="000000" w:themeColor="text1"/>
              </w:rPr>
              <w:t>and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around</w:t>
            </w:r>
            <w:proofErr w:type="spellEnd"/>
            <w:r>
              <w:rPr>
                <w:bCs/>
                <w:color w:val="000000" w:themeColor="text1"/>
              </w:rPr>
              <w:t xml:space="preserve"> 12% more </w:t>
            </w:r>
            <w:proofErr w:type="spellStart"/>
            <w:r>
              <w:rPr>
                <w:bCs/>
                <w:color w:val="000000" w:themeColor="text1"/>
              </w:rPr>
              <w:t>than</w:t>
            </w:r>
            <w:proofErr w:type="spellEnd"/>
            <w:r>
              <w:rPr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same period last </w:t>
            </w:r>
            <w:proofErr w:type="spellStart"/>
            <w:r>
              <w:rPr>
                <w:bCs/>
                <w:color w:val="000000" w:themeColor="text1"/>
              </w:rPr>
              <w:t>year</w:t>
            </w:r>
            <w:proofErr w:type="spellEnd"/>
            <w:r>
              <w:rPr>
                <w:bCs/>
                <w:color w:val="000000" w:themeColor="text1"/>
              </w:rPr>
              <w:t>.</w:t>
            </w:r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remaining</w:t>
            </w:r>
            <w:proofErr w:type="spellEnd"/>
            <w:r>
              <w:t xml:space="preserve"> in place,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did</w:t>
            </w:r>
            <w:proofErr w:type="spellEnd"/>
            <w:r>
              <w:t xml:space="preserve"> not </w:t>
            </w:r>
            <w:proofErr w:type="spellStart"/>
            <w:r>
              <w:t>differ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increases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mostly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factors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(</w:t>
            </w:r>
            <w:proofErr w:type="spellStart"/>
            <w:r>
              <w:t>since</w:t>
            </w:r>
            <w:proofErr w:type="spellEnd"/>
            <w:r>
              <w:t xml:space="preserve"> </w:t>
            </w:r>
            <w:proofErr w:type="spellStart"/>
            <w:r>
              <w:t>mid-October</w:t>
            </w:r>
            <w:proofErr w:type="spellEnd"/>
            <w:r>
              <w:t xml:space="preserve">) in </w:t>
            </w:r>
            <w:proofErr w:type="spellStart"/>
            <w:r>
              <w:t>comparison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last </w:t>
            </w:r>
            <w:proofErr w:type="spellStart"/>
            <w:r>
              <w:t>year’s</w:t>
            </w:r>
            <w:proofErr w:type="spellEnd"/>
            <w:r>
              <w:t xml:space="preserve"> </w:t>
            </w:r>
            <w:proofErr w:type="spellStart"/>
            <w:r>
              <w:t>spring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,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things</w:t>
            </w:r>
            <w:proofErr w:type="spellEnd"/>
            <w:r>
              <w:t xml:space="preserve">,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presumably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economic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>.</w:t>
            </w:r>
          </w:p>
        </w:tc>
      </w:tr>
    </w:tbl>
    <w:p w14:paraId="4033E02B" w14:textId="1CCC6A35" w:rsidR="006D04BC" w:rsidRDefault="006D04BC" w:rsidP="006D04BC">
      <w:pPr>
        <w:tabs>
          <w:tab w:val="left" w:pos="580"/>
        </w:tabs>
      </w:pPr>
    </w:p>
    <w:p w14:paraId="6913394F" w14:textId="692594AC" w:rsidR="00CD1192" w:rsidRDefault="00CD1192" w:rsidP="006D04BC">
      <w:pPr>
        <w:tabs>
          <w:tab w:val="left" w:pos="580"/>
        </w:tabs>
      </w:pPr>
    </w:p>
    <w:p w14:paraId="61C585E4" w14:textId="77777777" w:rsidR="00CD1192" w:rsidRDefault="00CD1192" w:rsidP="006D04BC">
      <w:pPr>
        <w:tabs>
          <w:tab w:val="left" w:pos="580"/>
        </w:tabs>
      </w:pPr>
    </w:p>
    <w:p w14:paraId="5FB09ECD" w14:textId="77777777" w:rsidR="00923E27" w:rsidRDefault="00923E27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106"/>
        <w:gridCol w:w="2551"/>
      </w:tblGrid>
      <w:tr w:rsidR="00CD1192" w14:paraId="1E042206" w14:textId="77777777" w:rsidTr="00B514F2">
        <w:trPr>
          <w:trHeight w:val="207"/>
        </w:trPr>
        <w:tc>
          <w:tcPr>
            <w:tcW w:w="708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EE7E312" w14:textId="29CDDB6D" w:rsidR="00CD1192" w:rsidRPr="007A0B59" w:rsidRDefault="00CD1192" w:rsidP="00363ED0">
            <w:pPr>
              <w:pStyle w:val="Naslov31"/>
              <w:jc w:val="left"/>
            </w:pPr>
            <w:proofErr w:type="spellStart"/>
            <w:r>
              <w:lastRenderedPageBreak/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</w:t>
            </w:r>
            <w:r w:rsidR="00DE1B86">
              <w:t>lovenian</w:t>
            </w:r>
            <w:proofErr w:type="spellEnd"/>
            <w:r w:rsidR="00DE1B86">
              <w:t xml:space="preserve"> </w:t>
            </w:r>
            <w:proofErr w:type="spellStart"/>
            <w:r w:rsidR="00DE1B86">
              <w:t>motorways</w:t>
            </w:r>
            <w:proofErr w:type="spellEnd"/>
            <w:r w:rsidR="00DE1B86">
              <w:t xml:space="preserve">, </w:t>
            </w:r>
            <w:proofErr w:type="spellStart"/>
            <w:r w:rsidR="00DE1B86">
              <w:t>January</w:t>
            </w:r>
            <w:proofErr w:type="spellEnd"/>
            <w:r w:rsidR="00DE1B86">
              <w:t xml:space="preserve"> 2021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0FEE782" w14:textId="77777777" w:rsidR="00CD1192" w:rsidRPr="007A0B59" w:rsidRDefault="00CD1192" w:rsidP="00363ED0">
            <w:pPr>
              <w:pStyle w:val="Naslov31"/>
            </w:pPr>
          </w:p>
        </w:tc>
      </w:tr>
      <w:tr w:rsidR="00CD1192" w14:paraId="2DC922A0" w14:textId="77777777" w:rsidTr="00363ED0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F99F1B6" w14:textId="546B55B1" w:rsidR="00CD1192" w:rsidRDefault="00CD1192" w:rsidP="00363ED0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C71A42A" wp14:editId="63843473">
                  <wp:extent cx="3092400" cy="2530800"/>
                  <wp:effectExtent l="0" t="0" r="0" b="317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FDA8910" w14:textId="36CC6685" w:rsidR="00CD1192" w:rsidRPr="00DF4F0B" w:rsidRDefault="00CD1192" w:rsidP="00363ED0">
            <w:r>
              <w:rPr>
                <w:b/>
                <w:bCs/>
              </w:rPr>
              <w:t xml:space="preserve">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transition</w:t>
            </w:r>
            <w:proofErr w:type="spellEnd"/>
            <w:r>
              <w:rPr>
                <w:b/>
                <w:bCs/>
              </w:rPr>
              <w:t xml:space="preserve"> to 2021, </w:t>
            </w:r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significantly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which</w:t>
            </w:r>
            <w:proofErr w:type="spellEnd"/>
            <w:r>
              <w:rPr>
                <w:b/>
                <w:bCs/>
              </w:rPr>
              <w:t xml:space="preserve"> is </w:t>
            </w:r>
            <w:proofErr w:type="spellStart"/>
            <w:r>
              <w:rPr>
                <w:b/>
                <w:bCs/>
              </w:rPr>
              <w:t>mainly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related</w:t>
            </w:r>
            <w:proofErr w:type="spellEnd"/>
            <w:r>
              <w:rPr>
                <w:b/>
                <w:bCs/>
              </w:rPr>
              <w:t xml:space="preserve"> to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distribution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public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holidays</w:t>
            </w:r>
            <w:proofErr w:type="spellEnd"/>
            <w:r>
              <w:rPr>
                <w:b/>
                <w:bCs/>
              </w:rPr>
              <w:t>.</w:t>
            </w:r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28</w:t>
            </w:r>
            <w:r w:rsidR="005820F7">
              <w:t> </w:t>
            </w:r>
            <w:r>
              <w:t xml:space="preserve"> December </w:t>
            </w:r>
            <w:proofErr w:type="spellStart"/>
            <w:r>
              <w:t>and</w:t>
            </w:r>
            <w:proofErr w:type="spellEnd"/>
            <w:r>
              <w:t xml:space="preserve"> 3 </w:t>
            </w:r>
            <w:proofErr w:type="spellStart"/>
            <w:r>
              <w:t>January</w:t>
            </w:r>
            <w:proofErr w:type="spellEnd"/>
            <w:r>
              <w:t xml:space="preserve">,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7%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up 23%,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8%.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two</w:t>
            </w:r>
            <w:proofErr w:type="spellEnd"/>
            <w:r>
              <w:t xml:space="preserve"> </w:t>
            </w:r>
            <w:proofErr w:type="spellStart"/>
            <w:r>
              <w:t>weeks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compared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corresponding</w:t>
            </w:r>
            <w:proofErr w:type="spellEnd"/>
            <w:r>
              <w:t xml:space="preserve"> </w:t>
            </w:r>
            <w:proofErr w:type="spellStart"/>
            <w:r>
              <w:t>weeks</w:t>
            </w:r>
            <w:proofErr w:type="spellEnd"/>
            <w:r>
              <w:t xml:space="preserve"> in 2019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different</w:t>
            </w:r>
            <w:proofErr w:type="spellEnd"/>
            <w:r>
              <w:t xml:space="preserve"> </w:t>
            </w:r>
            <w:proofErr w:type="spellStart"/>
            <w:r>
              <w:t>distribution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holidays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period.</w:t>
            </w:r>
            <w:r>
              <w:rPr>
                <w:rStyle w:val="FootnoteReference"/>
              </w:rPr>
              <w:footnoteReference w:id="1"/>
            </w:r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2020,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otherwise</w:t>
            </w:r>
            <w:proofErr w:type="spellEnd"/>
            <w:r>
              <w:t xml:space="preserve"> </w:t>
            </w:r>
            <w:proofErr w:type="spellStart"/>
            <w:r>
              <w:t>reached</w:t>
            </w:r>
            <w:proofErr w:type="spellEnd"/>
            <w:r>
              <w:t xml:space="preserve"> </w:t>
            </w:r>
            <w:proofErr w:type="spellStart"/>
            <w:r>
              <w:t>only</w:t>
            </w:r>
            <w:proofErr w:type="spellEnd"/>
            <w:r>
              <w:t xml:space="preserve"> 30%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annual</w:t>
            </w:r>
            <w:proofErr w:type="spellEnd"/>
            <w:r>
              <w:t xml:space="preserve"> </w:t>
            </w:r>
            <w:proofErr w:type="spellStart"/>
            <w:r>
              <w:t>weekly</w:t>
            </w:r>
            <w:proofErr w:type="spellEnd"/>
            <w:r>
              <w:t xml:space="preserve"> </w:t>
            </w:r>
            <w:proofErr w:type="spellStart"/>
            <w:r>
              <w:t>average</w:t>
            </w:r>
            <w:proofErr w:type="spellEnd"/>
            <w:r>
              <w:t xml:space="preserve">; 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. A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comparison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month</w:t>
            </w:r>
            <w:proofErr w:type="spellEnd"/>
            <w:r>
              <w:t xml:space="preserve"> </w:t>
            </w:r>
            <w:proofErr w:type="spellStart"/>
            <w:r>
              <w:t>shows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two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reaching</w:t>
            </w:r>
            <w:proofErr w:type="spellEnd"/>
            <w:r>
              <w:t xml:space="preserve"> 2019 </w:t>
            </w:r>
            <w:proofErr w:type="spellStart"/>
            <w:r>
              <w:t>levels</w:t>
            </w:r>
            <w:proofErr w:type="spellEnd"/>
            <w:r>
              <w:t xml:space="preserve"> in December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time </w:t>
            </w:r>
            <w:proofErr w:type="spellStart"/>
            <w:r>
              <w:t>since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</w:t>
            </w:r>
          </w:p>
        </w:tc>
      </w:tr>
    </w:tbl>
    <w:p w14:paraId="1000E74E" w14:textId="520012F5" w:rsidR="00CD1192" w:rsidRDefault="00CD1192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CD1192" w14:paraId="7E5C6BC3" w14:textId="77777777" w:rsidTr="00363ED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BC59824" w14:textId="77777777" w:rsidR="00CD1192" w:rsidRPr="006C2117" w:rsidRDefault="00CD1192" w:rsidP="00363ED0">
            <w:pPr>
              <w:pStyle w:val="Naslov31"/>
              <w:jc w:val="left"/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>, December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66A7D79" w14:textId="77777777" w:rsidR="00CD1192" w:rsidRPr="006C2117" w:rsidRDefault="00CD1192" w:rsidP="00363ED0">
            <w:pPr>
              <w:pStyle w:val="Naslov31"/>
            </w:pPr>
          </w:p>
        </w:tc>
      </w:tr>
      <w:tr w:rsidR="00CD1192" w14:paraId="6C855474" w14:textId="77777777" w:rsidTr="00363ED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A9F0BC1" w14:textId="2D5C210D" w:rsidR="00CD1192" w:rsidRDefault="00CD1192" w:rsidP="00363ED0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D2E9A83" wp14:editId="1E245E1B">
                  <wp:extent cx="3092400" cy="2530800"/>
                  <wp:effectExtent l="0" t="0" r="0" b="3175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292C4F5" w14:textId="068A4D26" w:rsidR="00CD1192" w:rsidRDefault="00CD1192" w:rsidP="00363ED0">
            <w:r>
              <w:rPr>
                <w:b/>
                <w:bCs/>
              </w:rPr>
              <w:t xml:space="preserve">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before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Christmas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significantly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t>Between</w:t>
            </w:r>
            <w:proofErr w:type="spellEnd"/>
            <w:r>
              <w:t xml:space="preserve"> 21 </w:t>
            </w:r>
            <w:proofErr w:type="spellStart"/>
            <w:r>
              <w:t>and</w:t>
            </w:r>
            <w:proofErr w:type="spellEnd"/>
            <w:r>
              <w:t xml:space="preserve"> 25 December,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19%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estimate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a more </w:t>
            </w:r>
            <w:proofErr w:type="spellStart"/>
            <w:r>
              <w:t>favourable</w:t>
            </w:r>
            <w:proofErr w:type="spellEnd"/>
            <w:r>
              <w:t xml:space="preserve"> </w:t>
            </w:r>
            <w:proofErr w:type="spellStart"/>
            <w:r>
              <w:t>distribution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>
              <w:t>holidays</w:t>
            </w:r>
            <w:proofErr w:type="spellEnd"/>
            <w:r>
              <w:t xml:space="preserve"> in 2020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aspect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functioning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economy</w:t>
            </w:r>
            <w:proofErr w:type="spellEnd"/>
            <w:r>
              <w:t xml:space="preserve"> (</w:t>
            </w:r>
            <w:proofErr w:type="spellStart"/>
            <w:r>
              <w:t>industry</w:t>
            </w:r>
            <w:proofErr w:type="spellEnd"/>
            <w:r>
              <w:t xml:space="preserve">)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household</w:t>
            </w:r>
            <w:proofErr w:type="spellEnd"/>
            <w:r>
              <w:t xml:space="preserve"> </w:t>
            </w:r>
            <w:proofErr w:type="spellStart"/>
            <w:r>
              <w:t>consumptio</w:t>
            </w:r>
            <w:r w:rsidR="0053032F">
              <w:t>n</w:t>
            </w:r>
            <w:proofErr w:type="spellEnd"/>
            <w:r w:rsidR="0053032F">
              <w:t xml:space="preserve"> (</w:t>
            </w:r>
            <w:proofErr w:type="spellStart"/>
            <w:r w:rsidR="0053032F">
              <w:t>remote</w:t>
            </w:r>
            <w:proofErr w:type="spellEnd"/>
            <w:r w:rsidR="0053032F">
              <w:t xml:space="preserve"> </w:t>
            </w:r>
            <w:proofErr w:type="spellStart"/>
            <w:r w:rsidR="0053032F">
              <w:t>work</w:t>
            </w:r>
            <w:proofErr w:type="spellEnd"/>
            <w:r w:rsidR="0053032F">
              <w:t xml:space="preserve"> </w:t>
            </w:r>
            <w:proofErr w:type="spellStart"/>
            <w:r w:rsidR="0053032F">
              <w:t>and</w:t>
            </w:r>
            <w:proofErr w:type="spellEnd"/>
            <w:r w:rsidR="0053032F">
              <w:t xml:space="preserve"> </w:t>
            </w:r>
            <w:proofErr w:type="spellStart"/>
            <w:r w:rsidR="0053032F">
              <w:t>schooling</w:t>
            </w:r>
            <w:proofErr w:type="spellEnd"/>
            <w:r w:rsidR="0053032F">
              <w:t xml:space="preserve">). </w:t>
            </w:r>
            <w:proofErr w:type="spellStart"/>
            <w:r>
              <w:t>High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 (in </w:t>
            </w:r>
            <w:proofErr w:type="spellStart"/>
            <w:r>
              <w:t>Austria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Germany</w:t>
            </w:r>
            <w:proofErr w:type="spellEnd"/>
            <w:r>
              <w:t xml:space="preserve"> at </w:t>
            </w:r>
            <w:proofErr w:type="spellStart"/>
            <w:r>
              <w:t>around</w:t>
            </w:r>
            <w:proofErr w:type="spellEnd"/>
            <w:r>
              <w:t xml:space="preserve"> 15%, France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Croatia</w:t>
            </w:r>
            <w:proofErr w:type="spellEnd"/>
            <w:r>
              <w:t xml:space="preserve"> at </w:t>
            </w:r>
            <w:proofErr w:type="spellStart"/>
            <w:r>
              <w:t>around</w:t>
            </w:r>
            <w:proofErr w:type="spellEnd"/>
            <w:r>
              <w:t xml:space="preserve"> 7%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Italy</w:t>
            </w:r>
            <w:proofErr w:type="spellEnd"/>
            <w:r>
              <w:t xml:space="preserve"> </w:t>
            </w:r>
            <w:proofErr w:type="spellStart"/>
            <w:r>
              <w:t>even</w:t>
            </w:r>
            <w:proofErr w:type="spellEnd"/>
            <w:r>
              <w:t xml:space="preserve"> at 33%). </w:t>
            </w:r>
          </w:p>
          <w:p w14:paraId="539A9650" w14:textId="77777777" w:rsidR="00CD1192" w:rsidRPr="00DF4F0B" w:rsidRDefault="00CD1192" w:rsidP="00363ED0"/>
        </w:tc>
      </w:tr>
    </w:tbl>
    <w:p w14:paraId="67E41E4A" w14:textId="59D6466C" w:rsidR="00CD1192" w:rsidRDefault="00CD1192" w:rsidP="006D04BC">
      <w:pPr>
        <w:tabs>
          <w:tab w:val="left" w:pos="580"/>
        </w:tabs>
      </w:pPr>
    </w:p>
    <w:p w14:paraId="0C588E28" w14:textId="3167E56D" w:rsidR="00CD1192" w:rsidRDefault="00CD1192" w:rsidP="006D04BC">
      <w:pPr>
        <w:tabs>
          <w:tab w:val="left" w:pos="580"/>
        </w:tabs>
      </w:pPr>
    </w:p>
    <w:p w14:paraId="79D947DB" w14:textId="77777777" w:rsidR="00CD1192" w:rsidRDefault="00CD1192" w:rsidP="006D04BC">
      <w:pPr>
        <w:tabs>
          <w:tab w:val="left" w:pos="580"/>
        </w:tabs>
      </w:pPr>
    </w:p>
    <w:p w14:paraId="5F12FE64" w14:textId="77777777" w:rsidR="00923E27" w:rsidRDefault="00923E27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CD1192" w14:paraId="48C0764D" w14:textId="77777777" w:rsidTr="00363ED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850D943" w14:textId="77777777" w:rsidR="00CD1192" w:rsidRPr="006C2117" w:rsidRDefault="00CD1192" w:rsidP="00363ED0">
            <w:pPr>
              <w:pStyle w:val="Naslov31"/>
              <w:jc w:val="left"/>
            </w:pPr>
            <w:proofErr w:type="spellStart"/>
            <w:r>
              <w:lastRenderedPageBreak/>
              <w:t>Exports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>, November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0ABC565" w14:textId="77777777" w:rsidR="00CD1192" w:rsidRPr="006C2117" w:rsidRDefault="00CD1192" w:rsidP="00363ED0">
            <w:pPr>
              <w:pStyle w:val="Naslov31"/>
            </w:pPr>
          </w:p>
        </w:tc>
      </w:tr>
      <w:tr w:rsidR="00CD1192" w14:paraId="39312066" w14:textId="77777777" w:rsidTr="00363ED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A87542C" w14:textId="2D0146E0" w:rsidR="00CD1192" w:rsidRDefault="003B3DB8" w:rsidP="00363ED0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EAA7C2C" wp14:editId="105CA1E2">
                  <wp:extent cx="3092400" cy="2530800"/>
                  <wp:effectExtent l="0" t="0" r="0" b="3175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4B4DA8C" w14:textId="77777777" w:rsidR="00CD1192" w:rsidRPr="00C24D71" w:rsidRDefault="00CD1192" w:rsidP="00363ED0">
            <w:pPr>
              <w:rPr>
                <w:bCs/>
              </w:rPr>
            </w:pPr>
            <w:proofErr w:type="spellStart"/>
            <w:r>
              <w:rPr>
                <w:b/>
              </w:rPr>
              <w:t>Goods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trade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continued</w:t>
            </w:r>
            <w:proofErr w:type="spellEnd"/>
            <w:r>
              <w:rPr>
                <w:b/>
              </w:rPr>
              <w:t xml:space="preserve"> to </w:t>
            </w:r>
            <w:proofErr w:type="spellStart"/>
            <w:r>
              <w:rPr>
                <w:b/>
              </w:rPr>
              <w:t>recover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autumn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months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despite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unfavourable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epidemiological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conditions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Slovenia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and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EU.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renewed</w:t>
            </w:r>
            <w:proofErr w:type="spellEnd"/>
            <w:r>
              <w:t xml:space="preserve"> </w:t>
            </w:r>
            <w:proofErr w:type="spellStart"/>
            <w:r>
              <w:t>spread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adoption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in </w:t>
            </w:r>
            <w:proofErr w:type="spellStart"/>
            <w:r>
              <w:t>Slovenia’s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 in </w:t>
            </w:r>
            <w:proofErr w:type="spellStart"/>
            <w:r>
              <w:t>October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November </w:t>
            </w:r>
            <w:proofErr w:type="spellStart"/>
            <w:r>
              <w:t>did</w:t>
            </w:r>
            <w:proofErr w:type="spellEnd"/>
            <w:r>
              <w:t xml:space="preserve"> not </w:t>
            </w:r>
            <w:proofErr w:type="spellStart"/>
            <w:r>
              <w:t>have</w:t>
            </w:r>
            <w:proofErr w:type="spellEnd"/>
            <w:r>
              <w:t xml:space="preserve"> a </w:t>
            </w:r>
            <w:proofErr w:type="spellStart"/>
            <w:r>
              <w:t>significant</w:t>
            </w:r>
            <w:proofErr w:type="spellEnd"/>
            <w:r>
              <w:t xml:space="preserve"> </w:t>
            </w:r>
            <w:proofErr w:type="spellStart"/>
            <w:r>
              <w:t>impact</w:t>
            </w:r>
            <w:proofErr w:type="spellEnd"/>
            <w:r>
              <w:t xml:space="preserve"> on </w:t>
            </w:r>
            <w:proofErr w:type="spellStart"/>
            <w:r>
              <w:t>export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EU </w:t>
            </w:r>
            <w:proofErr w:type="spellStart"/>
            <w:r>
              <w:t>countries</w:t>
            </w:r>
            <w:proofErr w:type="spellEnd"/>
            <w:r>
              <w:t xml:space="preserve">. In November, real </w:t>
            </w:r>
            <w:proofErr w:type="spellStart"/>
            <w:r>
              <w:t>exports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EU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came</w:t>
            </w:r>
            <w:proofErr w:type="spellEnd"/>
            <w:r>
              <w:t xml:space="preserve"> </w:t>
            </w:r>
            <w:proofErr w:type="spellStart"/>
            <w:r>
              <w:t>close</w:t>
            </w:r>
            <w:proofErr w:type="spellEnd"/>
            <w:r>
              <w:t xml:space="preserve"> to </w:t>
            </w:r>
            <w:proofErr w:type="spellStart"/>
            <w:r>
              <w:t>pre-crisis</w:t>
            </w:r>
            <w:proofErr w:type="spellEnd"/>
            <w:r>
              <w:t xml:space="preserve"> </w:t>
            </w:r>
            <w:proofErr w:type="spellStart"/>
            <w:r>
              <w:t>levels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recovery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came</w:t>
            </w:r>
            <w:proofErr w:type="spellEnd"/>
            <w:r>
              <w:t xml:space="preserve"> to a </w:t>
            </w:r>
            <w:proofErr w:type="spellStart"/>
            <w:r>
              <w:t>halt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to a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private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in </w:t>
            </w:r>
            <w:proofErr w:type="spellStart"/>
            <w:r>
              <w:t>Slovenia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adopted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, </w:t>
            </w:r>
            <w:proofErr w:type="spellStart"/>
            <w:r>
              <w:t>given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functioning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less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intermediates</w:t>
            </w:r>
            <w:proofErr w:type="spellEnd"/>
            <w:r>
              <w:t xml:space="preserve">.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eleven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,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EU </w:t>
            </w:r>
            <w:proofErr w:type="spellStart"/>
            <w:r>
              <w:t>countries</w:t>
            </w:r>
            <w:proofErr w:type="spellEnd"/>
            <w:r>
              <w:t xml:space="preserve"> (-11.6%) </w:t>
            </w:r>
            <w:proofErr w:type="spellStart"/>
            <w:r>
              <w:t>declined</w:t>
            </w:r>
            <w:proofErr w:type="spellEnd"/>
            <w:r>
              <w:t xml:space="preserve"> more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exports</w:t>
            </w:r>
            <w:proofErr w:type="spellEnd"/>
            <w:r>
              <w:t xml:space="preserve"> (-9.9%). </w:t>
            </w:r>
            <w:proofErr w:type="spellStart"/>
            <w:r>
              <w:t>Export</w:t>
            </w:r>
            <w:proofErr w:type="spellEnd"/>
            <w:r>
              <w:t xml:space="preserve"> </w:t>
            </w:r>
            <w:proofErr w:type="spellStart"/>
            <w:r>
              <w:t>expectations</w:t>
            </w:r>
            <w:proofErr w:type="spellEnd"/>
            <w:r>
              <w:t xml:space="preserve"> </w:t>
            </w:r>
            <w:proofErr w:type="spellStart"/>
            <w:r>
              <w:t>did</w:t>
            </w:r>
            <w:proofErr w:type="spellEnd"/>
            <w:r>
              <w:t xml:space="preserve"> not </w:t>
            </w:r>
            <w:proofErr w:type="spellStart"/>
            <w:r>
              <w:t>change</w:t>
            </w:r>
            <w:proofErr w:type="spellEnd"/>
            <w:r>
              <w:t xml:space="preserve"> </w:t>
            </w:r>
            <w:proofErr w:type="spellStart"/>
            <w:r>
              <w:t>much</w:t>
            </w:r>
            <w:proofErr w:type="spellEnd"/>
            <w:r>
              <w:t xml:space="preserve"> in December </w:t>
            </w:r>
            <w:proofErr w:type="spellStart"/>
            <w:r>
              <w:t>relative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few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companies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more </w:t>
            </w:r>
            <w:proofErr w:type="spellStart"/>
            <w:r>
              <w:t>optimistic</w:t>
            </w:r>
            <w:proofErr w:type="spellEnd"/>
            <w:r>
              <w:t xml:space="preserve"> </w:t>
            </w:r>
            <w:proofErr w:type="spellStart"/>
            <w:r>
              <w:t>about</w:t>
            </w:r>
            <w:proofErr w:type="spellEnd"/>
            <w:r>
              <w:t xml:space="preserve"> future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demand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spring</w:t>
            </w:r>
            <w:proofErr w:type="spellEnd"/>
            <w:r>
              <w:t>.</w:t>
            </w:r>
          </w:p>
        </w:tc>
      </w:tr>
    </w:tbl>
    <w:p w14:paraId="511F65FC" w14:textId="5633C884" w:rsidR="00F85079" w:rsidRDefault="00F85079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CD1192" w:rsidRPr="006C2117" w14:paraId="508BDF9E" w14:textId="77777777" w:rsidTr="00363ED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4B8C1C8" w14:textId="77777777" w:rsidR="00CD1192" w:rsidRPr="006C2117" w:rsidRDefault="00CD1192" w:rsidP="00363ED0">
            <w:pPr>
              <w:pStyle w:val="Naslov31"/>
              <w:jc w:val="left"/>
            </w:pPr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in </w:t>
            </w:r>
            <w:proofErr w:type="spellStart"/>
            <w:r>
              <w:t>manufacturing</w:t>
            </w:r>
            <w:proofErr w:type="spellEnd"/>
            <w:r>
              <w:t>, November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EEEF724" w14:textId="77777777" w:rsidR="00CD1192" w:rsidRPr="006C2117" w:rsidRDefault="00CD1192" w:rsidP="00363ED0">
            <w:pPr>
              <w:pStyle w:val="Naslov31"/>
            </w:pPr>
          </w:p>
        </w:tc>
      </w:tr>
      <w:tr w:rsidR="00CD1192" w:rsidRPr="00C24D71" w14:paraId="58819A09" w14:textId="77777777" w:rsidTr="00363ED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10E8B70" w14:textId="1FF16B35" w:rsidR="00CD1192" w:rsidRDefault="003B3DB8" w:rsidP="00363ED0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FCAE14D" wp14:editId="343E6C5C">
                  <wp:extent cx="3078000" cy="2494800"/>
                  <wp:effectExtent l="0" t="0" r="8255" b="127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49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60815C3" w14:textId="77777777" w:rsidR="00CD1192" w:rsidRDefault="00CD1192" w:rsidP="00363ED0">
            <w:pPr>
              <w:rPr>
                <w:bCs/>
              </w:rPr>
            </w:pPr>
            <w:proofErr w:type="spellStart"/>
            <w:r>
              <w:rPr>
                <w:b/>
              </w:rPr>
              <w:t>Manufacturing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production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increased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further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towards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last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despite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worsening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epidemiological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conditions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Slovenia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and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EU.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driven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</w:rPr>
              <w:t>medium-technology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industries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in November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exceeded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levels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period last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recovery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slowest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manufacture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motor </w:t>
            </w:r>
            <w:proofErr w:type="spellStart"/>
            <w:r>
              <w:t>vehicles</w:t>
            </w:r>
            <w:proofErr w:type="spellEnd"/>
            <w:r>
              <w:t xml:space="preserve">, </w:t>
            </w:r>
            <w:proofErr w:type="spellStart"/>
            <w:r>
              <w:t>where</w:t>
            </w:r>
            <w:proofErr w:type="spellEnd"/>
            <w:r>
              <w:t xml:space="preserve"> </w:t>
            </w:r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lagged</w:t>
            </w:r>
            <w:proofErr w:type="spellEnd"/>
            <w:r>
              <w:t xml:space="preserve"> </w:t>
            </w:r>
            <w:proofErr w:type="spellStart"/>
            <w:r>
              <w:t>behind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last </w:t>
            </w:r>
            <w:proofErr w:type="spellStart"/>
            <w:r>
              <w:t>year</w:t>
            </w:r>
            <w:proofErr w:type="spellEnd"/>
            <w:r>
              <w:t xml:space="preserve">. 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hand</w:t>
            </w:r>
            <w:proofErr w:type="spellEnd"/>
            <w:r>
              <w:t xml:space="preserve">, </w:t>
            </w:r>
            <w:proofErr w:type="spellStart"/>
            <w:r>
              <w:t>production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metal </w:t>
            </w:r>
            <w:proofErr w:type="spellStart"/>
            <w:r>
              <w:t>industry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most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 </w:t>
            </w:r>
            <w:proofErr w:type="spellStart"/>
            <w:r>
              <w:t>producing</w:t>
            </w:r>
            <w:proofErr w:type="spellEnd"/>
            <w:r>
              <w:t xml:space="preserve"> </w:t>
            </w:r>
            <w:proofErr w:type="spellStart"/>
            <w:r>
              <w:t>intermediate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markedly</w:t>
            </w:r>
            <w:proofErr w:type="spellEnd"/>
            <w:r>
              <w:t xml:space="preserve"> in </w:t>
            </w:r>
            <w:proofErr w:type="spellStart"/>
            <w:r>
              <w:t>recent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. In November,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mostly</w:t>
            </w:r>
            <w:proofErr w:type="spellEnd"/>
            <w:r>
              <w:t xml:space="preserve"> </w:t>
            </w:r>
            <w:proofErr w:type="spellStart"/>
            <w:r>
              <w:t>exceeded</w:t>
            </w:r>
            <w:proofErr w:type="spellEnd"/>
            <w:r>
              <w:t xml:space="preserve"> last </w:t>
            </w:r>
            <w:proofErr w:type="spellStart"/>
            <w:r>
              <w:t>year's</w:t>
            </w:r>
            <w:proofErr w:type="spellEnd"/>
            <w:r>
              <w:t xml:space="preserve"> </w:t>
            </w:r>
            <w:proofErr w:type="spellStart"/>
            <w:r>
              <w:t>levels</w:t>
            </w:r>
            <w:proofErr w:type="spellEnd"/>
            <w:r>
              <w:t xml:space="preserve"> (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rubber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chemical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). </w:t>
            </w:r>
            <w:proofErr w:type="spellStart"/>
            <w:r>
              <w:t>Production</w:t>
            </w:r>
            <w:proofErr w:type="spellEnd"/>
            <w:r>
              <w:t xml:space="preserve"> in </w:t>
            </w:r>
            <w:proofErr w:type="spellStart"/>
            <w:r>
              <w:rPr>
                <w:i/>
                <w:iCs/>
              </w:rPr>
              <w:t>high-technology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industries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least</w:t>
            </w:r>
            <w:proofErr w:type="spellEnd"/>
            <w:r>
              <w:t xml:space="preserve"> </w:t>
            </w:r>
            <w:proofErr w:type="spellStart"/>
            <w:r>
              <w:t>affected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,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t xml:space="preserve">. </w:t>
            </w:r>
            <w:proofErr w:type="spellStart"/>
            <w:r>
              <w:t>Production</w:t>
            </w:r>
            <w:proofErr w:type="spellEnd"/>
            <w:r>
              <w:t xml:space="preserve"> in </w:t>
            </w:r>
            <w:proofErr w:type="spellStart"/>
            <w:r>
              <w:rPr>
                <w:i/>
                <w:iCs/>
              </w:rPr>
              <w:t>low-technology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industries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 in November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except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wood</w:t>
            </w:r>
            <w:proofErr w:type="spellEnd"/>
            <w:r>
              <w:t xml:space="preserve"> </w:t>
            </w:r>
            <w:proofErr w:type="spellStart"/>
            <w:r>
              <w:t>processing</w:t>
            </w:r>
            <w:proofErr w:type="spellEnd"/>
            <w:r>
              <w:t xml:space="preserve"> </w:t>
            </w:r>
            <w:proofErr w:type="spellStart"/>
            <w:r>
              <w:t>industry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prospects</w:t>
            </w:r>
            <w:proofErr w:type="spellEnd"/>
            <w:r>
              <w:t xml:space="preserve"> </w:t>
            </w:r>
            <w:proofErr w:type="spellStart"/>
            <w:r>
              <w:t>remain</w:t>
            </w:r>
            <w:proofErr w:type="spellEnd"/>
            <w:r>
              <w:t xml:space="preserve"> </w:t>
            </w:r>
            <w:proofErr w:type="spellStart"/>
            <w:r>
              <w:t>favourable</w:t>
            </w:r>
            <w:proofErr w:type="spellEnd"/>
            <w:r>
              <w:t xml:space="preserve">, as most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enterprises</w:t>
            </w:r>
            <w:proofErr w:type="spellEnd"/>
            <w:r>
              <w:t xml:space="preserve"> </w:t>
            </w:r>
            <w:proofErr w:type="spellStart"/>
            <w:r>
              <w:t>surveyed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expect</w:t>
            </w:r>
            <w:proofErr w:type="spellEnd"/>
            <w:r>
              <w:t xml:space="preserve"> </w:t>
            </w:r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.</w:t>
            </w:r>
          </w:p>
          <w:p w14:paraId="3F37BE05" w14:textId="77777777" w:rsidR="00CD1192" w:rsidRPr="00C24D71" w:rsidRDefault="00CD1192" w:rsidP="00363ED0">
            <w:pPr>
              <w:rPr>
                <w:bCs/>
              </w:rPr>
            </w:pPr>
          </w:p>
        </w:tc>
      </w:tr>
    </w:tbl>
    <w:p w14:paraId="28C2C8EF" w14:textId="77777777" w:rsidR="00CD1192" w:rsidRDefault="00CD1192" w:rsidP="006D04BC">
      <w:pPr>
        <w:tabs>
          <w:tab w:val="left" w:pos="580"/>
        </w:tabs>
      </w:pPr>
    </w:p>
    <w:p w14:paraId="2B18F4F8" w14:textId="5939FAEC" w:rsidR="00AF1614" w:rsidRDefault="00AF1614" w:rsidP="00CD1192"/>
    <w:p w14:paraId="781EDC67" w14:textId="77777777" w:rsidR="006D04BC" w:rsidRDefault="006D04BC" w:rsidP="006D04BC">
      <w:pPr>
        <w:tabs>
          <w:tab w:val="left" w:pos="580"/>
        </w:tabs>
      </w:pPr>
    </w:p>
    <w:p w14:paraId="52FA43A4" w14:textId="77777777" w:rsidR="001A31EE" w:rsidRDefault="001A31EE" w:rsidP="006D04BC">
      <w:pPr>
        <w:sectPr w:rsidR="001A31EE" w:rsidSect="006D04BC"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601DDE4" w14:textId="196ECFD1" w:rsidR="006D04BC" w:rsidRDefault="00CD1192" w:rsidP="006D04BC">
      <w:r>
        <w:rPr>
          <w:noProof/>
          <w:lang w:val="en-GB" w:eastAsia="en-GB"/>
        </w:rPr>
        <w:lastRenderedPageBreak/>
        <w:drawing>
          <wp:inline distT="0" distB="0" distL="0" distR="0" wp14:anchorId="4B2746CA" wp14:editId="240C52A3">
            <wp:extent cx="6120130" cy="8386445"/>
            <wp:effectExtent l="0" t="0" r="0" b="0"/>
            <wp:docPr id="2" name="Picture 3" descr="Table of selected macroeconomic indicators for Slovenia">
              <a:extLst xmlns:a="http://schemas.openxmlformats.org/drawingml/2006/main">
                <a:ext uri="{FF2B5EF4-FFF2-40B4-BE49-F238E27FC236}">
                  <a16:creationId xmlns:a16="http://schemas.microsoft.com/office/drawing/2014/main" id="{B7D01D7E-31E6-4711-A45D-D68C7B68BE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Table of selected macroeconomic indicators for Slovenia">
                      <a:extLst>
                        <a:ext uri="{FF2B5EF4-FFF2-40B4-BE49-F238E27FC236}">
                          <a16:creationId xmlns:a16="http://schemas.microsoft.com/office/drawing/2014/main" id="{B7D01D7E-31E6-4711-A45D-D68C7B68BE0F}"/>
                        </a:ext>
                      </a:extLst>
                    </pic:cNvPr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'angl TGG tabela - NE SPREMINJAJ'!$A$1:$L$78" spid="_x0000_s29913"/>
                        </a:ext>
                      </a:extLst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44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6292" w14:textId="5A585404" w:rsidR="00784980" w:rsidRPr="00887D7E" w:rsidRDefault="00784980" w:rsidP="001F51CD">
      <w:pPr>
        <w:tabs>
          <w:tab w:val="left" w:pos="580"/>
        </w:tabs>
      </w:pPr>
    </w:p>
    <w:sectPr w:rsidR="00784980" w:rsidRPr="00887D7E" w:rsidSect="001A31EE">
      <w:headerReference w:type="default" r:id="rId17"/>
      <w:footerReference w:type="default" r:id="rId18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C163D" w14:textId="08C40BA4" w:rsidR="00763932" w:rsidRPr="006D04BC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53032F">
          <w:rPr>
            <w:noProof/>
            <w:sz w:val="18"/>
            <w:szCs w:val="18"/>
          </w:rPr>
          <w:t>3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B6E7E" w14:textId="0A4A4653" w:rsidR="00763932" w:rsidRPr="006D04BC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53032F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1429985B" w:rsidR="001A31EE" w:rsidRPr="006D04BC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53032F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05E585DD" w14:textId="77777777" w:rsidR="00CD1192" w:rsidRDefault="00CD1192" w:rsidP="00CD119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The</w:t>
      </w:r>
      <w:proofErr w:type="spellEnd"/>
      <w:r>
        <w:t xml:space="preserve"> 52nd </w:t>
      </w:r>
      <w:proofErr w:type="spellStart"/>
      <w:r>
        <w:t>week</w:t>
      </w:r>
      <w:proofErr w:type="spellEnd"/>
      <w:r>
        <w:t xml:space="preserve"> in 2019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days</w:t>
      </w:r>
      <w:proofErr w:type="spellEnd"/>
      <w:r>
        <w:t xml:space="preserve"> </w:t>
      </w:r>
      <w:proofErr w:type="spellStart"/>
      <w:r>
        <w:t>closer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(</w:t>
      </w:r>
      <w:proofErr w:type="spellStart"/>
      <w:r>
        <w:t>when</w:t>
      </w:r>
      <w:proofErr w:type="spellEnd"/>
      <w:r>
        <w:t xml:space="preserve">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tends</w:t>
      </w:r>
      <w:proofErr w:type="spellEnd"/>
      <w:r>
        <w:t xml:space="preserve"> to </w:t>
      </w:r>
      <w:proofErr w:type="spellStart"/>
      <w:r>
        <w:t>slow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)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same </w:t>
      </w:r>
      <w:proofErr w:type="spellStart"/>
      <w:r>
        <w:t>week</w:t>
      </w:r>
      <w:proofErr w:type="spellEnd"/>
      <w:r>
        <w:t xml:space="preserve"> in 2020. </w:t>
      </w:r>
      <w:proofErr w:type="spellStart"/>
      <w:r>
        <w:t>The</w:t>
      </w:r>
      <w:proofErr w:type="spellEnd"/>
      <w:r>
        <w:t xml:space="preserve"> 53rd </w:t>
      </w:r>
      <w:proofErr w:type="spellStart"/>
      <w:r>
        <w:t>week</w:t>
      </w:r>
      <w:proofErr w:type="spellEnd"/>
      <w:r>
        <w:t xml:space="preserve">, </w:t>
      </w:r>
      <w:proofErr w:type="spellStart"/>
      <w:r>
        <w:t>i.e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turn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had</w:t>
      </w:r>
      <w:proofErr w:type="spellEnd"/>
      <w:r>
        <w:t xml:space="preserve"> one </w:t>
      </w:r>
      <w:proofErr w:type="spellStart"/>
      <w:r>
        <w:t>fewer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in 2019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unfavourable</w:t>
      </w:r>
      <w:proofErr w:type="spellEnd"/>
      <w:r>
        <w:t xml:space="preserve"> </w:t>
      </w:r>
      <w:proofErr w:type="spellStart"/>
      <w:r>
        <w:t>distribution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holidays</w:t>
      </w:r>
      <w:proofErr w:type="spellEnd"/>
      <w:r>
        <w:t xml:space="preserve"> (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aspect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transport).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10AAD" w14:textId="1E3B68AA" w:rsidR="005C546C" w:rsidRDefault="005C546C" w:rsidP="005C546C">
    <w:pPr>
      <w:jc w:val="right"/>
    </w:pPr>
    <w:r w:rsidRPr="00763932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1192">
      <w:t>11</w:t>
    </w:r>
    <w:r>
      <w:t xml:space="preserve"> </w:t>
    </w:r>
    <w:proofErr w:type="spellStart"/>
    <w:r w:rsidR="00804A20">
      <w:t>January</w:t>
    </w:r>
    <w:proofErr w:type="spellEnd"/>
    <w:r>
      <w:t xml:space="preserve"> 20</w:t>
    </w:r>
    <w:r w:rsidR="00804A20">
      <w:t>21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0BEA6" w14:textId="35AAD282" w:rsidR="001A31EE" w:rsidRPr="009869EF" w:rsidRDefault="009869EF">
    <w:pPr>
      <w:pStyle w:val="Header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47D38"/>
    <w:rsid w:val="000511FE"/>
    <w:rsid w:val="00070B6E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6A48"/>
    <w:rsid w:val="0019138D"/>
    <w:rsid w:val="001A0C98"/>
    <w:rsid w:val="001A2CB5"/>
    <w:rsid w:val="001A31EE"/>
    <w:rsid w:val="001B6AE7"/>
    <w:rsid w:val="001C0587"/>
    <w:rsid w:val="001C138F"/>
    <w:rsid w:val="001C3A33"/>
    <w:rsid w:val="001D6793"/>
    <w:rsid w:val="001F43F0"/>
    <w:rsid w:val="001F51CD"/>
    <w:rsid w:val="00216373"/>
    <w:rsid w:val="00237023"/>
    <w:rsid w:val="00243593"/>
    <w:rsid w:val="002641C4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73826"/>
    <w:rsid w:val="00384AB6"/>
    <w:rsid w:val="003B3DB8"/>
    <w:rsid w:val="003C614E"/>
    <w:rsid w:val="003E1D7C"/>
    <w:rsid w:val="00431EDD"/>
    <w:rsid w:val="004361A1"/>
    <w:rsid w:val="004368FB"/>
    <w:rsid w:val="00452589"/>
    <w:rsid w:val="00452804"/>
    <w:rsid w:val="00464D01"/>
    <w:rsid w:val="00477274"/>
    <w:rsid w:val="00481FA7"/>
    <w:rsid w:val="004874AC"/>
    <w:rsid w:val="004970E5"/>
    <w:rsid w:val="0053032F"/>
    <w:rsid w:val="00534457"/>
    <w:rsid w:val="00546DBF"/>
    <w:rsid w:val="005820F7"/>
    <w:rsid w:val="005964A5"/>
    <w:rsid w:val="005C546C"/>
    <w:rsid w:val="006269CE"/>
    <w:rsid w:val="0063497B"/>
    <w:rsid w:val="0065006B"/>
    <w:rsid w:val="00650921"/>
    <w:rsid w:val="00671853"/>
    <w:rsid w:val="006732C5"/>
    <w:rsid w:val="00677ED8"/>
    <w:rsid w:val="006802ED"/>
    <w:rsid w:val="006875F1"/>
    <w:rsid w:val="006965FC"/>
    <w:rsid w:val="006A6820"/>
    <w:rsid w:val="006A7EF4"/>
    <w:rsid w:val="006C2117"/>
    <w:rsid w:val="006D0300"/>
    <w:rsid w:val="006D04BC"/>
    <w:rsid w:val="006E1C81"/>
    <w:rsid w:val="007016EF"/>
    <w:rsid w:val="00722C2A"/>
    <w:rsid w:val="007270B0"/>
    <w:rsid w:val="007323DE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F1307"/>
    <w:rsid w:val="00804A20"/>
    <w:rsid w:val="00812D81"/>
    <w:rsid w:val="00813913"/>
    <w:rsid w:val="00860582"/>
    <w:rsid w:val="00887D7E"/>
    <w:rsid w:val="009023FF"/>
    <w:rsid w:val="0090591E"/>
    <w:rsid w:val="00910265"/>
    <w:rsid w:val="00923E27"/>
    <w:rsid w:val="0093604B"/>
    <w:rsid w:val="00940DB2"/>
    <w:rsid w:val="00946C4C"/>
    <w:rsid w:val="009869EF"/>
    <w:rsid w:val="009918B9"/>
    <w:rsid w:val="009A1E12"/>
    <w:rsid w:val="009D311B"/>
    <w:rsid w:val="009E0EA3"/>
    <w:rsid w:val="00A072AA"/>
    <w:rsid w:val="00A107AD"/>
    <w:rsid w:val="00A25EF3"/>
    <w:rsid w:val="00A35FCE"/>
    <w:rsid w:val="00A42839"/>
    <w:rsid w:val="00A5647C"/>
    <w:rsid w:val="00A7050D"/>
    <w:rsid w:val="00A8329F"/>
    <w:rsid w:val="00A9607E"/>
    <w:rsid w:val="00AA1F25"/>
    <w:rsid w:val="00AB0C65"/>
    <w:rsid w:val="00AC328B"/>
    <w:rsid w:val="00AC5D63"/>
    <w:rsid w:val="00AF1614"/>
    <w:rsid w:val="00AF3058"/>
    <w:rsid w:val="00B00E5E"/>
    <w:rsid w:val="00B220A3"/>
    <w:rsid w:val="00B37AC5"/>
    <w:rsid w:val="00B451B6"/>
    <w:rsid w:val="00B514F2"/>
    <w:rsid w:val="00B52F7E"/>
    <w:rsid w:val="00B738F6"/>
    <w:rsid w:val="00B77238"/>
    <w:rsid w:val="00B8300F"/>
    <w:rsid w:val="00B913B5"/>
    <w:rsid w:val="00BA64DB"/>
    <w:rsid w:val="00BD4DF4"/>
    <w:rsid w:val="00BF2574"/>
    <w:rsid w:val="00BF30AE"/>
    <w:rsid w:val="00C14A86"/>
    <w:rsid w:val="00C7347F"/>
    <w:rsid w:val="00C741AA"/>
    <w:rsid w:val="00CA3CFE"/>
    <w:rsid w:val="00CD10D3"/>
    <w:rsid w:val="00CD1192"/>
    <w:rsid w:val="00CD2B30"/>
    <w:rsid w:val="00CE13FA"/>
    <w:rsid w:val="00CF0771"/>
    <w:rsid w:val="00CF6407"/>
    <w:rsid w:val="00D10D15"/>
    <w:rsid w:val="00D312B6"/>
    <w:rsid w:val="00D336BB"/>
    <w:rsid w:val="00D53A43"/>
    <w:rsid w:val="00DB1C32"/>
    <w:rsid w:val="00DD7D7B"/>
    <w:rsid w:val="00DE1B86"/>
    <w:rsid w:val="00DE2EA9"/>
    <w:rsid w:val="00DE4ACB"/>
    <w:rsid w:val="00DE4DCF"/>
    <w:rsid w:val="00DE72F6"/>
    <w:rsid w:val="00DF3E04"/>
    <w:rsid w:val="00DF4F0B"/>
    <w:rsid w:val="00E02749"/>
    <w:rsid w:val="00E357AB"/>
    <w:rsid w:val="00E501A0"/>
    <w:rsid w:val="00E5484D"/>
    <w:rsid w:val="00E7791D"/>
    <w:rsid w:val="00ED6836"/>
    <w:rsid w:val="00EE7E6E"/>
    <w:rsid w:val="00F221C4"/>
    <w:rsid w:val="00F409C1"/>
    <w:rsid w:val="00F41E1A"/>
    <w:rsid w:val="00F43F6C"/>
    <w:rsid w:val="00F47B15"/>
    <w:rsid w:val="00F505FF"/>
    <w:rsid w:val="00F545EF"/>
    <w:rsid w:val="00F65156"/>
    <w:rsid w:val="00F66E1B"/>
    <w:rsid w:val="00F85079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40853"/>
  <w15:chartTrackingRefBased/>
  <w15:docId w15:val="{86A9AE34-87CA-48F9-A0D4-25F769B88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"/>
    <w:basedOn w:val="Normal"/>
    <w:link w:val="FootnoteTextChar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Char Char Char,Sprotna opomba-besedilo Char,Char Char Char Char Char,Sprotna opomba - besedilo Znak1 Char,Sprotna opomba - besedilo Znak Znak2 Char,Sprotna opomba - besedilo Znak1 Znak Znak1 Char,fn Char,Char Ch Char,o Char"/>
    <w:basedOn w:val="DefaultParagraphFont"/>
    <w:link w:val="FootnoteText"/>
    <w:uiPriority w:val="99"/>
    <w:rsid w:val="006D04BC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04B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nenadic\AppData\Local\Temp\notesC7A056\~0069560.dotx" TargetMode="External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5115F-9F42-463C-923C-465FD7032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~0069560</Template>
  <TotalTime>617</TotalTime>
  <Pages>4</Pages>
  <Words>879</Words>
  <Characters>5012</Characters>
  <Application>Microsoft Office Word</Application>
  <DocSecurity>0</DocSecurity>
  <Lines>41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Nenadič</dc:creator>
  <cp:keywords/>
  <dc:description/>
  <cp:lastModifiedBy>Mojca Bizjak</cp:lastModifiedBy>
  <cp:revision>8</cp:revision>
  <cp:lastPrinted>2019-03-18T09:54:00Z</cp:lastPrinted>
  <dcterms:created xsi:type="dcterms:W3CDTF">2021-01-14T22:50:00Z</dcterms:created>
  <dcterms:modified xsi:type="dcterms:W3CDTF">2021-01-15T09:27:00Z</dcterms:modified>
</cp:coreProperties>
</file>